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8436D" w:rsidR="003865AC" w:rsidP="00563767" w:rsidRDefault="00000000" w14:paraId="5C5A817A" w14:textId="77777777">
      <w:pPr>
        <w:pStyle w:val="Heading1"/>
        <w:jc w:val="right"/>
      </w:pPr>
      <w:r w:rsidRPr="00332628">
        <w:t>PULPIT ANNOUNCEMENT</w:t>
      </w:r>
    </w:p>
    <w:p w:rsidRPr="00563767" w:rsidR="003865AC" w:rsidP="0023315A" w:rsidRDefault="00000000" w14:paraId="51E8661E" w14:textId="77777777">
      <w:pPr>
        <w:pStyle w:val="Heading2"/>
        <w:jc w:val="right"/>
        <w:rPr>
          <w:sz w:val="26"/>
          <w:szCs w:val="26"/>
        </w:rPr>
      </w:pPr>
      <w:r w:rsidRPr="1EB40B44" w:rsidR="00000000">
        <w:rPr>
          <w:sz w:val="26"/>
          <w:szCs w:val="26"/>
        </w:rPr>
        <w:t xml:space="preserve">Personal Invitation </w:t>
      </w:r>
      <w:proofErr w:type="gramStart"/>
      <w:r w:rsidRPr="1EB40B44" w:rsidR="00000000">
        <w:rPr>
          <w:sz w:val="26"/>
          <w:szCs w:val="26"/>
        </w:rPr>
        <w:t>To</w:t>
      </w:r>
      <w:proofErr w:type="gramEnd"/>
      <w:r w:rsidRPr="1EB40B44" w:rsidR="00000000">
        <w:rPr>
          <w:sz w:val="26"/>
          <w:szCs w:val="26"/>
        </w:rPr>
        <w:t xml:space="preserve"> Join CRS Rice Bowl</w:t>
      </w:r>
    </w:p>
    <w:p w:rsidR="1EB40B44" w:rsidP="1EB40B44" w:rsidRDefault="1EB40B44" w14:paraId="49B285D3" w14:textId="18671861">
      <w:pPr>
        <w:jc w:val="right"/>
        <w:rPr>
          <w:rFonts w:ascii="Gotham Light" w:hAnsi="Gotham Light"/>
          <w:i w:val="1"/>
          <w:iCs w:val="1"/>
        </w:rPr>
      </w:pPr>
    </w:p>
    <w:p w:rsidR="1EB40B44" w:rsidP="1EB40B44" w:rsidRDefault="1EB40B44" w14:paraId="14BBE80D" w14:textId="0D134799">
      <w:pPr>
        <w:jc w:val="right"/>
        <w:rPr>
          <w:rFonts w:ascii="Gotham Light" w:hAnsi="Gotham Light"/>
          <w:i w:val="1"/>
          <w:iCs w:val="1"/>
        </w:rPr>
      </w:pPr>
    </w:p>
    <w:p w:rsidR="1EB40B44" w:rsidP="1EB40B44" w:rsidRDefault="1EB40B44" w14:paraId="76215F11" w14:textId="559DF6B0">
      <w:pPr>
        <w:jc w:val="right"/>
        <w:rPr>
          <w:rFonts w:ascii="Gotham Light" w:hAnsi="Gotham Light"/>
          <w:i w:val="1"/>
          <w:iCs w:val="1"/>
        </w:rPr>
      </w:pPr>
    </w:p>
    <w:p w:rsidRPr="00D94E5D" w:rsidR="00F8436D" w:rsidP="00F8436D" w:rsidRDefault="00F8436D" w14:paraId="08EC8190" w14:textId="77777777">
      <w:pPr>
        <w:jc w:val="right"/>
        <w:rPr>
          <w:rFonts w:ascii="Gotham Light" w:hAnsi="Gotham Light"/>
          <w:i/>
          <w:iCs/>
        </w:rPr>
      </w:pPr>
      <w:r w:rsidRPr="00D94E5D">
        <w:rPr>
          <w:rFonts w:ascii="Gotham Light" w:hAnsi="Gotham Light"/>
          <w:i/>
          <w:iCs/>
        </w:rPr>
        <w:t>Add your personal reflections and invite your community to participate in CRS Rice Bowl during announcements at Mass or in your school’s morning or afternoon announcements.</w:t>
      </w:r>
    </w:p>
    <w:p w:rsidRPr="00CB32F8" w:rsidR="00F8436D" w:rsidP="00F8436D" w:rsidRDefault="00F8436D" w14:paraId="74332144" w14:textId="77777777">
      <w:pPr>
        <w:spacing w:after="240"/>
      </w:pPr>
    </w:p>
    <w:p w:rsidR="00F8436D" w:rsidP="00F8436D" w:rsidRDefault="00F8436D" w14:paraId="68901121" w14:textId="77777777">
      <w:pPr>
        <w:spacing w:after="240" w:line="276" w:lineRule="auto"/>
        <w:rPr>
          <w:lang w:eastAsia="en-US"/>
        </w:rPr>
      </w:pPr>
      <w:r w:rsidRPr="56CF5586">
        <w:rPr>
          <w:rFonts w:ascii="Gotham Book" w:hAnsi="Gotham Book"/>
        </w:rPr>
        <w:t>Good morning/afternoon. My name is ______________________, and I’d like to invite you and your family to take part in CRS Rice Bowl this Lent.</w:t>
      </w:r>
    </w:p>
    <w:p w:rsidR="00F8436D" w:rsidP="00F8436D" w:rsidRDefault="00F8436D" w14:paraId="79EE20B0" w14:textId="77777777">
      <w:pPr>
        <w:spacing w:after="240" w:line="276" w:lineRule="auto"/>
        <w:rPr>
          <w:kern w:val="2"/>
          <w:lang w:eastAsia="en-US"/>
          <w14:ligatures w14:val="standardContextual"/>
        </w:rPr>
      </w:pPr>
      <w:r w:rsidRPr="56CF5586">
        <w:rPr>
          <w:rFonts w:ascii="Gotham Book" w:hAnsi="Gotham Book"/>
        </w:rPr>
        <w:t>CRS Rice Bowl began as a simple way for Catholics to support families facing hunger around the world. For many years, families have prayed, eaten simple meals and given what they can to help others.</w:t>
      </w:r>
    </w:p>
    <w:p w:rsidR="00F8436D" w:rsidP="00F8436D" w:rsidRDefault="00F8436D" w14:paraId="3F68E9E3" w14:textId="77777777">
      <w:pPr>
        <w:spacing w:after="240" w:line="276" w:lineRule="auto"/>
        <w:rPr>
          <w:kern w:val="2"/>
          <w:szCs w:val="20"/>
          <w:lang w:eastAsia="en-US"/>
          <w14:ligatures w14:val="standardContextual"/>
        </w:rPr>
      </w:pPr>
      <w:r>
        <w:rPr>
          <w:rFonts w:ascii="Gotham Book" w:hAnsi="Gotham Book"/>
        </w:rPr>
        <w:t>This Lent, our community joins thousands of Catholic parishes and schools across the country in putting our faith into action for our sisters and brothers around the world.</w:t>
      </w:r>
    </w:p>
    <w:p w:rsidR="00F8436D" w:rsidP="00F8436D" w:rsidRDefault="00F8436D" w14:paraId="36E17D4F" w14:textId="77777777">
      <w:pPr>
        <w:spacing w:after="240" w:line="276" w:lineRule="auto"/>
        <w:rPr>
          <w:kern w:val="2"/>
          <w:szCs w:val="20"/>
          <w:lang w:eastAsia="en-US"/>
          <w14:ligatures w14:val="standardContextual"/>
        </w:rPr>
      </w:pPr>
      <w:r>
        <w:rPr>
          <w:rFonts w:ascii="Gotham Book" w:hAnsi="Gotham Book"/>
        </w:rPr>
        <w:t>I invite you to take home a Rice Bowl and place it on your family’s dinner table or somewhere you will see it each day. Use it as a simple reminder to pray, fast and give during Lent.</w:t>
      </w:r>
    </w:p>
    <w:p w:rsidR="00F8436D" w:rsidP="00F8436D" w:rsidRDefault="00F8436D" w14:paraId="0391235C" w14:textId="77777777">
      <w:pPr>
        <w:spacing w:after="240" w:line="276" w:lineRule="auto"/>
        <w:rPr>
          <w:kern w:val="2"/>
          <w:szCs w:val="20"/>
          <w:lang w:eastAsia="en-US"/>
          <w14:ligatures w14:val="standardContextual"/>
        </w:rPr>
      </w:pPr>
      <w:r>
        <w:rPr>
          <w:rFonts w:ascii="Gotham Book" w:hAnsi="Gotham Book"/>
        </w:rPr>
        <w:t>As you pray, remember people facing hunger here at home and around the world.</w:t>
      </w:r>
    </w:p>
    <w:p w:rsidR="00F8436D" w:rsidP="00F8436D" w:rsidRDefault="00F8436D" w14:paraId="720623DC" w14:textId="77777777">
      <w:pPr>
        <w:spacing w:after="240" w:line="276" w:lineRule="auto"/>
        <w:rPr>
          <w:kern w:val="2"/>
          <w:szCs w:val="20"/>
          <w:lang w:eastAsia="en-US"/>
          <w14:ligatures w14:val="standardContextual"/>
        </w:rPr>
      </w:pPr>
      <w:r>
        <w:rPr>
          <w:rFonts w:ascii="Gotham Book" w:hAnsi="Gotham Book"/>
        </w:rPr>
        <w:t>As you fast, remember those who do not choose to go without food.</w:t>
      </w:r>
    </w:p>
    <w:p w:rsidR="00F8436D" w:rsidP="00F8436D" w:rsidRDefault="00F8436D" w14:paraId="709AABE6" w14:textId="77777777">
      <w:pPr>
        <w:spacing w:after="240" w:line="276" w:lineRule="auto"/>
        <w:rPr>
          <w:kern w:val="2"/>
          <w:szCs w:val="20"/>
          <w:lang w:eastAsia="en-US"/>
          <w14:ligatures w14:val="standardContextual"/>
        </w:rPr>
      </w:pPr>
      <w:r>
        <w:rPr>
          <w:rFonts w:ascii="Gotham Book" w:hAnsi="Gotham Book"/>
        </w:rPr>
        <w:t>And as you give, please consider how your gift can help families facing hunger and poverty through the work of CRS Rice Bowl.</w:t>
      </w:r>
    </w:p>
    <w:p w:rsidR="00F8436D" w:rsidP="00F8436D" w:rsidRDefault="00F8436D" w14:paraId="78C195DB" w14:textId="77777777">
      <w:pPr>
        <w:spacing w:after="240" w:line="276" w:lineRule="auto"/>
        <w:rPr>
          <w:kern w:val="2"/>
          <w:szCs w:val="20"/>
          <w:lang w:eastAsia="en-US"/>
          <w14:ligatures w14:val="standardContextual"/>
        </w:rPr>
      </w:pPr>
      <w:r>
        <w:rPr>
          <w:rFonts w:ascii="Gotham Book" w:hAnsi="Gotham Book"/>
        </w:rPr>
        <w:t>Thank you for joining in this Lenten journey with our community.</w:t>
      </w:r>
    </w:p>
    <w:p w:rsidR="00F8436D" w:rsidP="00F8436D" w:rsidRDefault="00F8436D" w14:paraId="359EE3C7" w14:textId="77777777">
      <w:pPr>
        <w:spacing w:after="240" w:line="276" w:lineRule="auto"/>
        <w:rPr>
          <w:kern w:val="2"/>
          <w:lang w:eastAsia="en-US"/>
          <w14:ligatures w14:val="standardContextual"/>
        </w:rPr>
      </w:pPr>
      <w:r w:rsidRPr="56CF5586">
        <w:rPr>
          <w:rFonts w:ascii="Gotham Book" w:hAnsi="Gotham Book"/>
        </w:rPr>
        <w:t>Please pick up a Rice Bowl for your family. They are located _____________________.</w:t>
      </w:r>
    </w:p>
    <w:p w:rsidR="00F8436D" w:rsidP="00F8436D" w:rsidRDefault="00F8436D" w14:paraId="2B950E74" w14:textId="77777777">
      <w:pPr>
        <w:spacing w:after="240" w:line="276" w:lineRule="auto"/>
        <w:rPr>
          <w:kern w:val="2"/>
          <w:lang w:eastAsia="en-US"/>
          <w14:ligatures w14:val="standardContextual"/>
        </w:rPr>
      </w:pPr>
      <w:r w:rsidRPr="56CF5586">
        <w:rPr>
          <w:rFonts w:ascii="Gotham Book" w:hAnsi="Gotham Book"/>
        </w:rPr>
        <w:t>If you have any questions, please see me after Mass. Thank you.</w:t>
      </w:r>
    </w:p>
    <w:p w:rsidRPr="003E79D4" w:rsidR="00F8436D" w:rsidP="00F8436D" w:rsidRDefault="00F8436D" w14:paraId="105844B8" w14:textId="77777777">
      <w:pPr>
        <w:rPr>
          <w:rFonts w:cstheme="minorHAnsi"/>
        </w:rPr>
      </w:pPr>
    </w:p>
    <w:p w:rsidRPr="005603BA" w:rsidR="00F8436D" w:rsidP="00F8436D" w:rsidRDefault="00F8436D" w14:paraId="255112C0" w14:textId="77777777">
      <w:pPr>
        <w:rPr>
          <w:rFonts w:ascii="Gotham Book" w:hAnsi="Gotham Book"/>
          <w:lang w:val="es-MX"/>
        </w:rPr>
      </w:pPr>
    </w:p>
    <w:p w:rsidRPr="00F8436D" w:rsidR="003865AC" w:rsidP="00F8436D" w:rsidRDefault="003865AC" w14:paraId="1D3522E1" w14:textId="680F7543"/>
    <w:sectPr w:rsidRPr="00F8436D" w:rsidR="003865AC" w:rsidSect="00C421F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56BDA" w:rsidP="001541DC" w:rsidRDefault="00556BDA" w14:paraId="484D77FC" w14:textId="77777777">
      <w:r>
        <w:separator/>
      </w:r>
    </w:p>
  </w:endnote>
  <w:endnote w:type="continuationSeparator" w:id="0">
    <w:p w:rsidR="00556BDA" w:rsidP="001541DC" w:rsidRDefault="00556BDA" w14:paraId="3D9429FC" w14:textId="77777777">
      <w:r>
        <w:continuationSeparator/>
      </w:r>
    </w:p>
  </w:endnote>
  <w:endnote w:type="continuationNotice" w:id="1">
    <w:p w:rsidR="00556BDA" w:rsidRDefault="00556BDA" w14:paraId="4FFEBD5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otham Light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6D6F" w:rsidRDefault="00676D6F" w14:paraId="613F8E1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6D6F" w:rsidRDefault="00676D6F" w14:paraId="418F5D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6D6F" w:rsidRDefault="00676D6F" w14:paraId="36576D0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56BDA" w:rsidP="001541DC" w:rsidRDefault="00556BDA" w14:paraId="6AD88EB0" w14:textId="77777777">
      <w:r>
        <w:separator/>
      </w:r>
    </w:p>
  </w:footnote>
  <w:footnote w:type="continuationSeparator" w:id="0">
    <w:p w:rsidR="00556BDA" w:rsidP="001541DC" w:rsidRDefault="00556BDA" w14:paraId="02EE8956" w14:textId="77777777">
      <w:r>
        <w:continuationSeparator/>
      </w:r>
    </w:p>
  </w:footnote>
  <w:footnote w:type="continuationNotice" w:id="1">
    <w:p w:rsidR="00556BDA" w:rsidRDefault="00556BDA" w14:paraId="5DE761D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64D99" w:rsidRDefault="00000000" w14:paraId="609974A3" w14:textId="77777777">
    <w:pPr>
      <w:pStyle w:val="Header"/>
    </w:pPr>
    <w:r>
      <w:rPr>
        <w:noProof/>
        <w:color w:val="2B579A"/>
        <w:shd w:val="clear" w:color="auto" w:fill="E6E6E6"/>
      </w:rPr>
      <w:pict w14:anchorId="0DEA0C66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73813458" style="position:absolute;margin-left:0;margin-top:0;width:612pt;height:11in;z-index:-251658239;mso-wrap-edited:f;mso-width-percent:0;mso-height-percent:0;mso-position-horizontal:center;mso-position-horizontal-relative:margin;mso-position-vertical:center;mso-position-vertical-relative:margin;mso-width-percent:0;mso-height-percent:0" alt="/Users/anny/Dropbox (MarCom)/Creative Team/Studio Lab/Anny/Active Jobs/Rice Bowl 2020/19US 152941 RB 2020 Generic Template/Drafts/trail template 3.jpg" o:spid="_x0000_s1026" o:allowincell="f" type="#_x0000_t75">
          <v:imagedata o:title="trail template 3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6E1C80" w:rsidRDefault="006E1C80" w14:paraId="2C9A7D8B" w14:textId="77777777">
    <w:pPr>
      <w:pStyle w:val="Header"/>
    </w:pPr>
  </w:p>
  <w:p w:rsidR="006E1C80" w:rsidRDefault="006E1C80" w14:paraId="47FC46BF" w14:textId="77777777">
    <w:pPr>
      <w:pStyle w:val="Header"/>
    </w:pPr>
  </w:p>
  <w:p w:rsidR="006E1C80" w:rsidRDefault="006E1C80" w14:paraId="22F10A4F" w14:textId="77777777">
    <w:pPr>
      <w:pStyle w:val="Header"/>
    </w:pPr>
  </w:p>
  <w:p w:rsidR="006E1C80" w:rsidRDefault="006E1C80" w14:paraId="744CE74A" w14:textId="77777777">
    <w:pPr>
      <w:pStyle w:val="Header"/>
    </w:pPr>
  </w:p>
  <w:p w:rsidR="006E1C80" w:rsidRDefault="006E1C80" w14:paraId="732A3A23" w14:textId="77777777">
    <w:pPr>
      <w:pStyle w:val="Header"/>
    </w:pPr>
  </w:p>
  <w:p w:rsidR="00D64D99" w:rsidRDefault="007E65A2" w14:paraId="33293CE2" w14:textId="4551EE27">
    <w:pPr>
      <w:pStyle w:val="Head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2" behindDoc="1" locked="1" layoutInCell="1" allowOverlap="1" wp14:anchorId="6EF3EEC6" wp14:editId="61BF44E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64D99" w:rsidRDefault="00000000" w14:paraId="495BD91B" w14:textId="77777777">
    <w:pPr>
      <w:pStyle w:val="Header"/>
    </w:pPr>
    <w:r>
      <w:rPr>
        <w:noProof/>
        <w:color w:val="2B579A"/>
        <w:shd w:val="clear" w:color="auto" w:fill="E6E6E6"/>
      </w:rPr>
      <w:pict w14:anchorId="00A4508F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73813457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alt="/Users/anny/Dropbox (MarCom)/Creative Team/Studio Lab/Anny/Active Jobs/Rice Bowl 2020/19US 152941 RB 2020 Generic Template/Drafts/trail template 3.jpg" o:spid="_x0000_s1025" o:allowincell="f" type="#_x0000_t75">
          <v:imagedata o:title="trail template 3" r:id="rId1"/>
          <w10:wrap anchorx="margin" anchory="margin"/>
        </v:shape>
      </w:pict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ev6Cf17b5bLh/s" id="zjf6rBFj"/>
    <int:WordHash hashCode="/bJh0SpdyAlsE9" id="k8uLNPKY"/>
    <int:WordHash hashCode="+mw3Us0A9/Enf9" id="u9yGE1iU"/>
    <int:WordHash hashCode="S3OvQzCqroV2V4" id="kCRD4ocu"/>
  </int:Manifest>
  <int:Observations>
    <int:Content id="zjf6rBFj">
      <int:Rejection type="AugLoop_Text_Critique"/>
    </int:Content>
    <int:Content id="k8uLNPKY">
      <int:Rejection type="AugLoop_Text_Critique"/>
    </int:Content>
    <int:Content id="u9yGE1iU">
      <int:Rejection type="AugLoop_Text_Critique"/>
    </int:Content>
    <int:Content id="kCRD4ocu">
      <int:Rejection type="AugLoop_Acronyms_Acronyms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C8E59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D3C6CB0"/>
    <w:multiLevelType w:val="hybridMultilevel"/>
    <w:tmpl w:val="D736D444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2" w15:restartNumberingAfterBreak="0">
    <w:nsid w:val="1B473959"/>
    <w:multiLevelType w:val="hybridMultilevel"/>
    <w:tmpl w:val="7ADA8CC4"/>
    <w:lvl w:ilvl="0" w:tplc="EEB8C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F613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50DF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2A65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30D1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E6CF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6627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DA03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E075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DA1262"/>
    <w:multiLevelType w:val="hybridMultilevel"/>
    <w:tmpl w:val="375C49EE"/>
    <w:lvl w:ilvl="0" w:tplc="46302FAC">
      <w:start w:val="1"/>
      <w:numFmt w:val="decimal"/>
      <w:lvlText w:val="%1."/>
      <w:lvlJc w:val="left"/>
      <w:pPr>
        <w:ind w:left="-18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" w15:restartNumberingAfterBreak="0">
    <w:nsid w:val="206041B8"/>
    <w:multiLevelType w:val="hybridMultilevel"/>
    <w:tmpl w:val="DC14AF9A"/>
    <w:lvl w:ilvl="0" w:tplc="635C5734">
      <w:start w:val="1"/>
      <w:numFmt w:val="bullet"/>
      <w:lvlText w:val=""/>
      <w:lvlJc w:val="left"/>
      <w:pPr>
        <w:ind w:left="18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hint="default" w:ascii="Wingdings" w:hAnsi="Wingdings"/>
      </w:rPr>
    </w:lvl>
  </w:abstractNum>
  <w:abstractNum w:abstractNumId="5" w15:restartNumberingAfterBreak="0">
    <w:nsid w:val="28EF0F84"/>
    <w:multiLevelType w:val="hybridMultilevel"/>
    <w:tmpl w:val="DAB29E70"/>
    <w:lvl w:ilvl="0" w:tplc="A80096F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404B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3090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A88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0889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F2B9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1C7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FAC7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EA1B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807A46"/>
    <w:multiLevelType w:val="hybridMultilevel"/>
    <w:tmpl w:val="40F8EA66"/>
    <w:lvl w:ilvl="0" w:tplc="04090001">
      <w:start w:val="1"/>
      <w:numFmt w:val="bullet"/>
      <w:lvlText w:val=""/>
      <w:lvlJc w:val="left"/>
      <w:pPr>
        <w:ind w:left="-31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41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1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18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5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2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0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47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450" w:hanging="360"/>
      </w:pPr>
      <w:rPr>
        <w:rFonts w:hint="default" w:ascii="Wingdings" w:hAnsi="Wingdings"/>
      </w:rPr>
    </w:lvl>
  </w:abstractNum>
  <w:abstractNum w:abstractNumId="7" w15:restartNumberingAfterBreak="0">
    <w:nsid w:val="481752C1"/>
    <w:multiLevelType w:val="hybridMultilevel"/>
    <w:tmpl w:val="0924EB78"/>
    <w:lvl w:ilvl="0" w:tplc="366649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A806A0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B36495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DF5C7C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E49011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221265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BF2A4C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A99C4D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13FCF9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54796437"/>
    <w:multiLevelType w:val="hybridMultilevel"/>
    <w:tmpl w:val="33AA4A06"/>
    <w:lvl w:ilvl="0" w:tplc="20666264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9" w15:restartNumberingAfterBreak="0">
    <w:nsid w:val="6AC710A8"/>
    <w:multiLevelType w:val="multilevel"/>
    <w:tmpl w:val="7358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78B215A3"/>
    <w:multiLevelType w:val="hybridMultilevel"/>
    <w:tmpl w:val="6E064A48"/>
    <w:lvl w:ilvl="0" w:tplc="5E3ED6A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C4D6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906D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8A3F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BAE9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822E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DA23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2A4C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D4FD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120817">
    <w:abstractNumId w:val="0"/>
  </w:num>
  <w:num w:numId="2" w16cid:durableId="1277836830">
    <w:abstractNumId w:val="8"/>
  </w:num>
  <w:num w:numId="3" w16cid:durableId="1394431339">
    <w:abstractNumId w:val="4"/>
  </w:num>
  <w:num w:numId="4" w16cid:durableId="985282438">
    <w:abstractNumId w:val="2"/>
  </w:num>
  <w:num w:numId="5" w16cid:durableId="53284721">
    <w:abstractNumId w:val="7"/>
  </w:num>
  <w:num w:numId="6" w16cid:durableId="1116679300">
    <w:abstractNumId w:val="10"/>
  </w:num>
  <w:num w:numId="7" w16cid:durableId="1483110989">
    <w:abstractNumId w:val="9"/>
  </w:num>
  <w:num w:numId="8" w16cid:durableId="903371924">
    <w:abstractNumId w:val="5"/>
  </w:num>
  <w:num w:numId="9" w16cid:durableId="1297297472">
    <w:abstractNumId w:val="3"/>
  </w:num>
  <w:num w:numId="10" w16cid:durableId="1317342605">
    <w:abstractNumId w:val="1"/>
  </w:num>
  <w:num w:numId="11" w16cid:durableId="10411726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attachedTemplate r:id="rId1"/>
  <w:trackRevisions w:val="false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B90"/>
    <w:rsid w:val="00000000"/>
    <w:rsid w:val="000011B4"/>
    <w:rsid w:val="00001701"/>
    <w:rsid w:val="000031E6"/>
    <w:rsid w:val="00006539"/>
    <w:rsid w:val="00013785"/>
    <w:rsid w:val="00016C52"/>
    <w:rsid w:val="00024D0D"/>
    <w:rsid w:val="000316A9"/>
    <w:rsid w:val="00032C63"/>
    <w:rsid w:val="00034796"/>
    <w:rsid w:val="000349FC"/>
    <w:rsid w:val="00041B1E"/>
    <w:rsid w:val="000437C5"/>
    <w:rsid w:val="00052467"/>
    <w:rsid w:val="00062E51"/>
    <w:rsid w:val="00066925"/>
    <w:rsid w:val="00067FE6"/>
    <w:rsid w:val="00070EC5"/>
    <w:rsid w:val="00084E90"/>
    <w:rsid w:val="00090821"/>
    <w:rsid w:val="000A0B63"/>
    <w:rsid w:val="000A5A3D"/>
    <w:rsid w:val="000B5BB7"/>
    <w:rsid w:val="000B601A"/>
    <w:rsid w:val="000C077C"/>
    <w:rsid w:val="000C0B0F"/>
    <w:rsid w:val="000C3104"/>
    <w:rsid w:val="000D3B28"/>
    <w:rsid w:val="000E08BB"/>
    <w:rsid w:val="000F2987"/>
    <w:rsid w:val="000F6CC5"/>
    <w:rsid w:val="001031B0"/>
    <w:rsid w:val="00105E09"/>
    <w:rsid w:val="001100F5"/>
    <w:rsid w:val="00110597"/>
    <w:rsid w:val="00113A83"/>
    <w:rsid w:val="00115152"/>
    <w:rsid w:val="00123983"/>
    <w:rsid w:val="00126890"/>
    <w:rsid w:val="00133D30"/>
    <w:rsid w:val="00135BBB"/>
    <w:rsid w:val="0014581D"/>
    <w:rsid w:val="001541DC"/>
    <w:rsid w:val="00155226"/>
    <w:rsid w:val="00191263"/>
    <w:rsid w:val="00192063"/>
    <w:rsid w:val="001950CB"/>
    <w:rsid w:val="001969B3"/>
    <w:rsid w:val="001B7D7B"/>
    <w:rsid w:val="001D2946"/>
    <w:rsid w:val="001D634B"/>
    <w:rsid w:val="001D71EF"/>
    <w:rsid w:val="001E115C"/>
    <w:rsid w:val="001E564D"/>
    <w:rsid w:val="001E69E6"/>
    <w:rsid w:val="0020580A"/>
    <w:rsid w:val="00205F9D"/>
    <w:rsid w:val="00220C7A"/>
    <w:rsid w:val="00223D0E"/>
    <w:rsid w:val="0023315A"/>
    <w:rsid w:val="00236416"/>
    <w:rsid w:val="0024742E"/>
    <w:rsid w:val="0025283F"/>
    <w:rsid w:val="00274889"/>
    <w:rsid w:val="00280B96"/>
    <w:rsid w:val="00284096"/>
    <w:rsid w:val="002F26B9"/>
    <w:rsid w:val="002F5EA8"/>
    <w:rsid w:val="00302188"/>
    <w:rsid w:val="0030239A"/>
    <w:rsid w:val="00304FBD"/>
    <w:rsid w:val="00312084"/>
    <w:rsid w:val="00312A8A"/>
    <w:rsid w:val="00312DB4"/>
    <w:rsid w:val="00317EAC"/>
    <w:rsid w:val="0032081D"/>
    <w:rsid w:val="00322A97"/>
    <w:rsid w:val="00326C4F"/>
    <w:rsid w:val="00326E7A"/>
    <w:rsid w:val="00327836"/>
    <w:rsid w:val="00331E73"/>
    <w:rsid w:val="00336845"/>
    <w:rsid w:val="00351252"/>
    <w:rsid w:val="003515F3"/>
    <w:rsid w:val="00367284"/>
    <w:rsid w:val="00374DFD"/>
    <w:rsid w:val="00381D3A"/>
    <w:rsid w:val="00384297"/>
    <w:rsid w:val="00384316"/>
    <w:rsid w:val="00384452"/>
    <w:rsid w:val="003865AC"/>
    <w:rsid w:val="00391427"/>
    <w:rsid w:val="003931E8"/>
    <w:rsid w:val="003946EE"/>
    <w:rsid w:val="00394841"/>
    <w:rsid w:val="003C62A5"/>
    <w:rsid w:val="003D018D"/>
    <w:rsid w:val="003D40E0"/>
    <w:rsid w:val="003D599E"/>
    <w:rsid w:val="003E3CD9"/>
    <w:rsid w:val="003F7946"/>
    <w:rsid w:val="00401A0A"/>
    <w:rsid w:val="00406422"/>
    <w:rsid w:val="00412083"/>
    <w:rsid w:val="00421C08"/>
    <w:rsid w:val="00426CEA"/>
    <w:rsid w:val="0043218F"/>
    <w:rsid w:val="00432DBD"/>
    <w:rsid w:val="00441DFF"/>
    <w:rsid w:val="00445E5A"/>
    <w:rsid w:val="00452BA1"/>
    <w:rsid w:val="0046137F"/>
    <w:rsid w:val="00461CDA"/>
    <w:rsid w:val="00473910"/>
    <w:rsid w:val="0047556E"/>
    <w:rsid w:val="00477D62"/>
    <w:rsid w:val="00480FE9"/>
    <w:rsid w:val="004A5DA4"/>
    <w:rsid w:val="004B4145"/>
    <w:rsid w:val="004C0A88"/>
    <w:rsid w:val="004C30E9"/>
    <w:rsid w:val="004C6A1D"/>
    <w:rsid w:val="004C7563"/>
    <w:rsid w:val="004D5BFA"/>
    <w:rsid w:val="004F464C"/>
    <w:rsid w:val="004F4BF3"/>
    <w:rsid w:val="00505534"/>
    <w:rsid w:val="0050627A"/>
    <w:rsid w:val="00512355"/>
    <w:rsid w:val="005340CB"/>
    <w:rsid w:val="0053465B"/>
    <w:rsid w:val="00540679"/>
    <w:rsid w:val="00542DC7"/>
    <w:rsid w:val="00556BDA"/>
    <w:rsid w:val="00560171"/>
    <w:rsid w:val="005626F0"/>
    <w:rsid w:val="00563767"/>
    <w:rsid w:val="00576530"/>
    <w:rsid w:val="0057695C"/>
    <w:rsid w:val="005951A3"/>
    <w:rsid w:val="005A0F37"/>
    <w:rsid w:val="005A3CF6"/>
    <w:rsid w:val="005A6AC9"/>
    <w:rsid w:val="005A6B8D"/>
    <w:rsid w:val="005B067A"/>
    <w:rsid w:val="005B4219"/>
    <w:rsid w:val="005C1418"/>
    <w:rsid w:val="005C7D35"/>
    <w:rsid w:val="005D25C8"/>
    <w:rsid w:val="006058FF"/>
    <w:rsid w:val="00614C8B"/>
    <w:rsid w:val="0062017B"/>
    <w:rsid w:val="00620405"/>
    <w:rsid w:val="0062081A"/>
    <w:rsid w:val="00630960"/>
    <w:rsid w:val="00644056"/>
    <w:rsid w:val="0065536C"/>
    <w:rsid w:val="0065704B"/>
    <w:rsid w:val="00662463"/>
    <w:rsid w:val="00667C63"/>
    <w:rsid w:val="00672E8B"/>
    <w:rsid w:val="006767C3"/>
    <w:rsid w:val="00676D6F"/>
    <w:rsid w:val="0067758F"/>
    <w:rsid w:val="0068117F"/>
    <w:rsid w:val="00685E63"/>
    <w:rsid w:val="0069224E"/>
    <w:rsid w:val="0069440E"/>
    <w:rsid w:val="00694C13"/>
    <w:rsid w:val="006B63C7"/>
    <w:rsid w:val="006C07CE"/>
    <w:rsid w:val="006C3964"/>
    <w:rsid w:val="006C66F7"/>
    <w:rsid w:val="006D0C6C"/>
    <w:rsid w:val="006D7E94"/>
    <w:rsid w:val="006E1C80"/>
    <w:rsid w:val="006E7854"/>
    <w:rsid w:val="006F5229"/>
    <w:rsid w:val="006F5D95"/>
    <w:rsid w:val="006F7C84"/>
    <w:rsid w:val="007103BD"/>
    <w:rsid w:val="00716D18"/>
    <w:rsid w:val="00717685"/>
    <w:rsid w:val="0073069B"/>
    <w:rsid w:val="00737B25"/>
    <w:rsid w:val="0074247F"/>
    <w:rsid w:val="00756B18"/>
    <w:rsid w:val="00757615"/>
    <w:rsid w:val="0076114D"/>
    <w:rsid w:val="00763BBA"/>
    <w:rsid w:val="00771C82"/>
    <w:rsid w:val="00773808"/>
    <w:rsid w:val="00775ED3"/>
    <w:rsid w:val="0077751F"/>
    <w:rsid w:val="00786B75"/>
    <w:rsid w:val="007916DA"/>
    <w:rsid w:val="007920FD"/>
    <w:rsid w:val="0079433C"/>
    <w:rsid w:val="0079579F"/>
    <w:rsid w:val="007A308F"/>
    <w:rsid w:val="007A3EAD"/>
    <w:rsid w:val="007A5CA3"/>
    <w:rsid w:val="007E4296"/>
    <w:rsid w:val="007E65A2"/>
    <w:rsid w:val="007F2E14"/>
    <w:rsid w:val="007F6ECB"/>
    <w:rsid w:val="008135A1"/>
    <w:rsid w:val="008204A3"/>
    <w:rsid w:val="00834340"/>
    <w:rsid w:val="00847FDB"/>
    <w:rsid w:val="008502D2"/>
    <w:rsid w:val="00850467"/>
    <w:rsid w:val="00876D36"/>
    <w:rsid w:val="00880FDD"/>
    <w:rsid w:val="008816D8"/>
    <w:rsid w:val="008A1155"/>
    <w:rsid w:val="008A1CA8"/>
    <w:rsid w:val="008C3D55"/>
    <w:rsid w:val="008D03AD"/>
    <w:rsid w:val="008D09C7"/>
    <w:rsid w:val="008D1716"/>
    <w:rsid w:val="008D568F"/>
    <w:rsid w:val="008E4680"/>
    <w:rsid w:val="008F4B86"/>
    <w:rsid w:val="00902C3F"/>
    <w:rsid w:val="00904CC8"/>
    <w:rsid w:val="00925367"/>
    <w:rsid w:val="0092790B"/>
    <w:rsid w:val="00932DFB"/>
    <w:rsid w:val="00947EDB"/>
    <w:rsid w:val="00947F73"/>
    <w:rsid w:val="00954BCF"/>
    <w:rsid w:val="00956320"/>
    <w:rsid w:val="00957504"/>
    <w:rsid w:val="009629F5"/>
    <w:rsid w:val="00965EF9"/>
    <w:rsid w:val="00971AB4"/>
    <w:rsid w:val="00973B24"/>
    <w:rsid w:val="009764D1"/>
    <w:rsid w:val="009830D0"/>
    <w:rsid w:val="009856F5"/>
    <w:rsid w:val="009955A6"/>
    <w:rsid w:val="009962CD"/>
    <w:rsid w:val="009A10FB"/>
    <w:rsid w:val="009A2E42"/>
    <w:rsid w:val="009B1D3D"/>
    <w:rsid w:val="009B273B"/>
    <w:rsid w:val="009B34F9"/>
    <w:rsid w:val="009C142D"/>
    <w:rsid w:val="009C39C3"/>
    <w:rsid w:val="009C49ED"/>
    <w:rsid w:val="009D52D0"/>
    <w:rsid w:val="009D5DA8"/>
    <w:rsid w:val="009E0E97"/>
    <w:rsid w:val="009E13E6"/>
    <w:rsid w:val="009E51A3"/>
    <w:rsid w:val="009F04D9"/>
    <w:rsid w:val="009F45F9"/>
    <w:rsid w:val="009F4CDD"/>
    <w:rsid w:val="00A02B40"/>
    <w:rsid w:val="00A04064"/>
    <w:rsid w:val="00A23904"/>
    <w:rsid w:val="00A26087"/>
    <w:rsid w:val="00A27170"/>
    <w:rsid w:val="00A418F9"/>
    <w:rsid w:val="00A537A9"/>
    <w:rsid w:val="00A57F65"/>
    <w:rsid w:val="00A76C90"/>
    <w:rsid w:val="00A8312A"/>
    <w:rsid w:val="00A84800"/>
    <w:rsid w:val="00AB08D3"/>
    <w:rsid w:val="00AB2656"/>
    <w:rsid w:val="00AB70FA"/>
    <w:rsid w:val="00AC682F"/>
    <w:rsid w:val="00AD1EC4"/>
    <w:rsid w:val="00B06176"/>
    <w:rsid w:val="00B15670"/>
    <w:rsid w:val="00B15CB5"/>
    <w:rsid w:val="00B207F3"/>
    <w:rsid w:val="00B236C6"/>
    <w:rsid w:val="00B27559"/>
    <w:rsid w:val="00B365D0"/>
    <w:rsid w:val="00B42964"/>
    <w:rsid w:val="00B44E19"/>
    <w:rsid w:val="00B46732"/>
    <w:rsid w:val="00B52765"/>
    <w:rsid w:val="00B54080"/>
    <w:rsid w:val="00B554B5"/>
    <w:rsid w:val="00B567F1"/>
    <w:rsid w:val="00B63474"/>
    <w:rsid w:val="00B7319A"/>
    <w:rsid w:val="00B84A1C"/>
    <w:rsid w:val="00B92E9D"/>
    <w:rsid w:val="00BA77EC"/>
    <w:rsid w:val="00BB345E"/>
    <w:rsid w:val="00BC3F71"/>
    <w:rsid w:val="00BD0A78"/>
    <w:rsid w:val="00BE06CF"/>
    <w:rsid w:val="00BE43C0"/>
    <w:rsid w:val="00BE7EE5"/>
    <w:rsid w:val="00BF3F4E"/>
    <w:rsid w:val="00BF3FCE"/>
    <w:rsid w:val="00C00262"/>
    <w:rsid w:val="00C0163C"/>
    <w:rsid w:val="00C03DAD"/>
    <w:rsid w:val="00C044EE"/>
    <w:rsid w:val="00C12257"/>
    <w:rsid w:val="00C137C1"/>
    <w:rsid w:val="00C26E37"/>
    <w:rsid w:val="00C27F55"/>
    <w:rsid w:val="00C40F9A"/>
    <w:rsid w:val="00C421F2"/>
    <w:rsid w:val="00C51C93"/>
    <w:rsid w:val="00C71EF5"/>
    <w:rsid w:val="00C71F7A"/>
    <w:rsid w:val="00C76C54"/>
    <w:rsid w:val="00C81AD0"/>
    <w:rsid w:val="00C8431E"/>
    <w:rsid w:val="00C86160"/>
    <w:rsid w:val="00C934EF"/>
    <w:rsid w:val="00C93DE4"/>
    <w:rsid w:val="00C96FEB"/>
    <w:rsid w:val="00CC1C83"/>
    <w:rsid w:val="00CD5133"/>
    <w:rsid w:val="00CD6A09"/>
    <w:rsid w:val="00CE1DD2"/>
    <w:rsid w:val="00CE5BB3"/>
    <w:rsid w:val="00CF56CE"/>
    <w:rsid w:val="00D15495"/>
    <w:rsid w:val="00D24EC0"/>
    <w:rsid w:val="00D259BE"/>
    <w:rsid w:val="00D35D87"/>
    <w:rsid w:val="00D45EBB"/>
    <w:rsid w:val="00D51D42"/>
    <w:rsid w:val="00D53F68"/>
    <w:rsid w:val="00D61242"/>
    <w:rsid w:val="00D64D99"/>
    <w:rsid w:val="00D67F37"/>
    <w:rsid w:val="00D7096F"/>
    <w:rsid w:val="00DA09D5"/>
    <w:rsid w:val="00DA3E68"/>
    <w:rsid w:val="00DB0B9E"/>
    <w:rsid w:val="00DB0F9B"/>
    <w:rsid w:val="00DD287F"/>
    <w:rsid w:val="00DE48B1"/>
    <w:rsid w:val="00DE50D6"/>
    <w:rsid w:val="00DF5144"/>
    <w:rsid w:val="00E0021F"/>
    <w:rsid w:val="00E00AE2"/>
    <w:rsid w:val="00E1057A"/>
    <w:rsid w:val="00E15233"/>
    <w:rsid w:val="00E26CAB"/>
    <w:rsid w:val="00E27A0D"/>
    <w:rsid w:val="00E364F3"/>
    <w:rsid w:val="00E42B61"/>
    <w:rsid w:val="00E54180"/>
    <w:rsid w:val="00E54BB5"/>
    <w:rsid w:val="00E579A8"/>
    <w:rsid w:val="00E622F0"/>
    <w:rsid w:val="00E81C69"/>
    <w:rsid w:val="00E85B90"/>
    <w:rsid w:val="00E85D11"/>
    <w:rsid w:val="00E924FB"/>
    <w:rsid w:val="00E93C1A"/>
    <w:rsid w:val="00EA2B3D"/>
    <w:rsid w:val="00EA73C4"/>
    <w:rsid w:val="00EB1B6F"/>
    <w:rsid w:val="00EC1FD9"/>
    <w:rsid w:val="00EC79C9"/>
    <w:rsid w:val="00ED204C"/>
    <w:rsid w:val="00ED7A55"/>
    <w:rsid w:val="00ED7CE3"/>
    <w:rsid w:val="00EE6D86"/>
    <w:rsid w:val="00EF0BC7"/>
    <w:rsid w:val="00F0143B"/>
    <w:rsid w:val="00F06265"/>
    <w:rsid w:val="00F1237B"/>
    <w:rsid w:val="00F13FB9"/>
    <w:rsid w:val="00F22795"/>
    <w:rsid w:val="00F23810"/>
    <w:rsid w:val="00F33104"/>
    <w:rsid w:val="00F33324"/>
    <w:rsid w:val="00F43D15"/>
    <w:rsid w:val="00F563AF"/>
    <w:rsid w:val="00F720DD"/>
    <w:rsid w:val="00F818A1"/>
    <w:rsid w:val="00F8436D"/>
    <w:rsid w:val="00FB24F1"/>
    <w:rsid w:val="00FC1111"/>
    <w:rsid w:val="00FD116C"/>
    <w:rsid w:val="00FD3D8B"/>
    <w:rsid w:val="00FE0648"/>
    <w:rsid w:val="00FF0C11"/>
    <w:rsid w:val="00FF6549"/>
    <w:rsid w:val="00FF6AE1"/>
    <w:rsid w:val="0134835D"/>
    <w:rsid w:val="01B6141D"/>
    <w:rsid w:val="02945165"/>
    <w:rsid w:val="15A907F8"/>
    <w:rsid w:val="173107CD"/>
    <w:rsid w:val="186EE74A"/>
    <w:rsid w:val="1EB40B44"/>
    <w:rsid w:val="21138DC1"/>
    <w:rsid w:val="2250FE1C"/>
    <w:rsid w:val="268CE19F"/>
    <w:rsid w:val="2769A6E8"/>
    <w:rsid w:val="282DC56A"/>
    <w:rsid w:val="29D91D9F"/>
    <w:rsid w:val="2A3D80EE"/>
    <w:rsid w:val="2A740175"/>
    <w:rsid w:val="447C2592"/>
    <w:rsid w:val="4AED852F"/>
    <w:rsid w:val="4DB6703C"/>
    <w:rsid w:val="54C583DE"/>
    <w:rsid w:val="558D0D41"/>
    <w:rsid w:val="56F2CA01"/>
    <w:rsid w:val="5A062F39"/>
    <w:rsid w:val="600F75B6"/>
    <w:rsid w:val="63B824AC"/>
    <w:rsid w:val="6C7D29F3"/>
    <w:rsid w:val="6EE5DA88"/>
    <w:rsid w:val="70ED8158"/>
    <w:rsid w:val="738A159E"/>
    <w:rsid w:val="75A4C2DF"/>
    <w:rsid w:val="79B19E9F"/>
    <w:rsid w:val="7C9BBA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109A5D4"/>
  <w15:docId w15:val="{1CA98310-3F21-4B2E-834C-6F8E1C96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aliases w:val="Paul - Text"/>
    <w:qFormat/>
    <w:rsid w:val="00DE50D6"/>
    <w:rPr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D6F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54748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6D6F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547487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D6F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74D59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D6F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547487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D6F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54748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D6F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374D5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D6F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374D5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D6F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D6F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329B"/>
    <w:rPr>
      <w:rFonts w:ascii="Lucida Grande" w:hAnsi="Lucida Grande"/>
      <w:sz w:val="18"/>
      <w:szCs w:val="18"/>
    </w:rPr>
  </w:style>
  <w:style w:type="paragraph" w:styleId="ListParagraph">
    <w:name w:val="List Paragraph"/>
    <w:aliases w:val="Paul - Text #List"/>
    <w:uiPriority w:val="34"/>
    <w:qFormat/>
    <w:rsid w:val="00381D3A"/>
    <w:pPr>
      <w:ind w:left="720"/>
      <w:contextualSpacing/>
    </w:pPr>
    <w:rPr>
      <w:szCs w:val="24"/>
    </w:rPr>
  </w:style>
  <w:style w:type="paragraph" w:styleId="Paul-TextSubhead" w:customStyle="1">
    <w:name w:val="Paul - Text Subhead"/>
    <w:qFormat/>
    <w:rsid w:val="00DE50D6"/>
    <w:rPr>
      <w:b/>
    </w:rPr>
  </w:style>
  <w:style w:type="paragraph" w:styleId="Header">
    <w:name w:val="header"/>
    <w:basedOn w:val="Normal"/>
    <w:link w:val="Head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541DC"/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541DC"/>
    <w:rPr>
      <w:szCs w:val="24"/>
    </w:rPr>
  </w:style>
  <w:style w:type="paragraph" w:styleId="BasicParagraph" w:customStyle="1">
    <w:name w:val="[Basic Paragraph]"/>
    <w:basedOn w:val="Normal"/>
    <w:uiPriority w:val="99"/>
    <w:rsid w:val="0076114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C12257"/>
    <w:rPr>
      <w:color w:val="00A2C7" w:themeColor="hyperlink"/>
      <w:u w:val="single"/>
    </w:rPr>
  </w:style>
  <w:style w:type="paragraph" w:styleId="paragraph" w:customStyle="1">
    <w:name w:val="paragraph"/>
    <w:basedOn w:val="Normal"/>
    <w:rsid w:val="001031B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lang w:eastAsia="en-US"/>
    </w:rPr>
  </w:style>
  <w:style w:type="character" w:styleId="eop" w:customStyle="1">
    <w:name w:val="eop"/>
    <w:basedOn w:val="DefaultParagraphFont"/>
    <w:rsid w:val="001031B0"/>
  </w:style>
  <w:style w:type="character" w:styleId="normaltextrun" w:customStyle="1">
    <w:name w:val="normaltextrun"/>
    <w:basedOn w:val="DefaultParagraphFont"/>
    <w:rsid w:val="001031B0"/>
  </w:style>
  <w:style w:type="character" w:styleId="CommentReference">
    <w:name w:val="annotation reference"/>
    <w:basedOn w:val="DefaultParagraphFont"/>
    <w:uiPriority w:val="99"/>
    <w:semiHidden/>
    <w:unhideWhenUsed/>
    <w:rsid w:val="007E42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4296"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E429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29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E4296"/>
    <w:rPr>
      <w:b/>
      <w:bCs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B46732"/>
    <w:rPr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rsid w:val="00676D6F"/>
    <w:rPr>
      <w:rFonts w:asciiTheme="majorHAnsi" w:hAnsiTheme="majorHAnsi" w:eastAsiaTheme="majorEastAsia" w:cstheme="majorBidi"/>
      <w:color w:val="547487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676D6F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676D6F"/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styleId="BookTitle">
    <w:name w:val="Book Title"/>
    <w:basedOn w:val="DefaultParagraphFont"/>
    <w:uiPriority w:val="33"/>
    <w:qFormat/>
    <w:rsid w:val="00676D6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76D6F"/>
    <w:pPr>
      <w:spacing w:after="200"/>
    </w:pPr>
    <w:rPr>
      <w:i/>
      <w:iCs/>
      <w:color w:val="00A2C7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76D6F"/>
    <w:rPr>
      <w:i/>
      <w:iCs/>
    </w:rPr>
  </w:style>
  <w:style w:type="character" w:styleId="Heading1Char" w:customStyle="1">
    <w:name w:val="Heading 1 Char"/>
    <w:basedOn w:val="DefaultParagraphFont"/>
    <w:link w:val="Heading1"/>
    <w:uiPriority w:val="9"/>
    <w:rsid w:val="00676D6F"/>
    <w:rPr>
      <w:rFonts w:asciiTheme="majorHAnsi" w:hAnsiTheme="majorHAnsi" w:eastAsiaTheme="majorEastAsia" w:cstheme="majorBidi"/>
      <w:color w:val="547487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76D6F"/>
    <w:rPr>
      <w:rFonts w:asciiTheme="majorHAnsi" w:hAnsiTheme="majorHAnsi" w:eastAsiaTheme="majorEastAsia" w:cstheme="majorBidi"/>
      <w:color w:val="374D59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76D6F"/>
    <w:rPr>
      <w:rFonts w:asciiTheme="majorHAnsi" w:hAnsiTheme="majorHAnsi" w:eastAsiaTheme="majorEastAsia" w:cstheme="majorBidi"/>
      <w:i/>
      <w:iCs/>
      <w:color w:val="547487" w:themeColor="accent1" w:themeShade="BF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76D6F"/>
    <w:rPr>
      <w:rFonts w:asciiTheme="majorHAnsi" w:hAnsiTheme="majorHAnsi" w:eastAsiaTheme="majorEastAsia" w:cstheme="majorBidi"/>
      <w:color w:val="547487" w:themeColor="accent1" w:themeShade="BF"/>
      <w:szCs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76D6F"/>
    <w:rPr>
      <w:rFonts w:asciiTheme="majorHAnsi" w:hAnsiTheme="majorHAnsi" w:eastAsiaTheme="majorEastAsia" w:cstheme="majorBidi"/>
      <w:color w:val="374D59" w:themeColor="accent1" w:themeShade="7F"/>
      <w:szCs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76D6F"/>
    <w:rPr>
      <w:rFonts w:asciiTheme="majorHAnsi" w:hAnsiTheme="majorHAnsi" w:eastAsiaTheme="majorEastAsia" w:cstheme="majorBidi"/>
      <w:i/>
      <w:iCs/>
      <w:color w:val="374D59" w:themeColor="accent1" w:themeShade="7F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76D6F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76D6F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676D6F"/>
    <w:rPr>
      <w:i/>
      <w:iCs/>
      <w:color w:val="7999AC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D6F"/>
    <w:pPr>
      <w:pBdr>
        <w:top w:val="single" w:color="7999AC" w:themeColor="accent1" w:sz="4" w:space="10"/>
        <w:bottom w:val="single" w:color="7999AC" w:themeColor="accent1" w:sz="4" w:space="10"/>
      </w:pBdr>
      <w:spacing w:before="360" w:after="360"/>
      <w:ind w:left="864" w:right="864"/>
      <w:jc w:val="center"/>
    </w:pPr>
    <w:rPr>
      <w:i/>
      <w:iCs/>
      <w:color w:val="7999AC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76D6F"/>
    <w:rPr>
      <w:i/>
      <w:iCs/>
      <w:color w:val="7999AC" w:themeColor="accent1"/>
      <w:szCs w:val="24"/>
    </w:rPr>
  </w:style>
  <w:style w:type="character" w:styleId="IntenseReference">
    <w:name w:val="Intense Reference"/>
    <w:basedOn w:val="DefaultParagraphFont"/>
    <w:uiPriority w:val="32"/>
    <w:qFormat/>
    <w:rsid w:val="00676D6F"/>
    <w:rPr>
      <w:b/>
      <w:bCs/>
      <w:smallCaps/>
      <w:color w:val="7999AC" w:themeColor="accent1"/>
      <w:spacing w:val="5"/>
    </w:rPr>
  </w:style>
  <w:style w:type="paragraph" w:styleId="NoSpacing">
    <w:name w:val="No Spacing"/>
    <w:uiPriority w:val="1"/>
    <w:qFormat/>
    <w:rsid w:val="00676D6F"/>
    <w:rPr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676D6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76D6F"/>
    <w:rPr>
      <w:i/>
      <w:iCs/>
      <w:color w:val="404040" w:themeColor="text1" w:themeTint="BF"/>
      <w:szCs w:val="24"/>
    </w:rPr>
  </w:style>
  <w:style w:type="character" w:styleId="Strong">
    <w:name w:val="Strong"/>
    <w:basedOn w:val="DefaultParagraphFont"/>
    <w:uiPriority w:val="22"/>
    <w:qFormat/>
    <w:rsid w:val="00676D6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D6F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676D6F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676D6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76D6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6D6F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676D6F"/>
    <w:pPr>
      <w:spacing w:before="100" w:beforeAutospacing="1" w:after="100" w:afterAutospacing="1"/>
    </w:pPr>
    <w:rPr>
      <w:rFonts w:ascii="Times New Roman" w:hAnsi="Times New Roman" w:cs="Times New Roman"/>
      <w:kern w:val="2"/>
      <w:sz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7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2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5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5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2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1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9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microsoft.com/office/2019/09/relationships/intelligence" Target="intelligence.xml" Id="Rada33bee84b84e67" /><Relationship Type="http://schemas.openxmlformats.org/officeDocument/2006/relationships/endnotes" Target="endnotes.xml" Id="rId10" /><Relationship Type="http://schemas.microsoft.com/office/2019/05/relationships/documenttasks" Target="documenttasks/documenttasks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trejo\Downloads\20US-264029%20RB2021%20Generic%20Template%20EN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732CBDF4-9889-421C-96FE-66A0ED352790}">
    <t:Anchor>
      <t:Comment id="2108542146"/>
    </t:Anchor>
    <t:History>
      <t:Event id="{1ADD86AA-5351-4AD8-9F34-37A56C090667}" time="2022-05-11T15:50:27.828Z">
        <t:Attribution userId="S::luis.beteta@crs.org::2096a50f-80c4-400e-bddc-20d02229edd9" userProvider="AD" userName="Beteta, Luis"/>
        <t:Anchor>
          <t:Comment id="2108542146"/>
        </t:Anchor>
        <t:Create/>
      </t:Event>
      <t:Event id="{B6235A33-EC59-472D-994A-931A45A235EB}" time="2022-05-11T15:50:27.828Z">
        <t:Attribution userId="S::luis.beteta@crs.org::2096a50f-80c4-400e-bddc-20d02229edd9" userProvider="AD" userName="Beteta, Luis"/>
        <t:Anchor>
          <t:Comment id="2108542146"/>
        </t:Anchor>
        <t:Assign userId="S::Cari.DeLamielleure-Scott@crs.org::f253bdd2-0291-48ec-a2dc-09f85225cd43" userProvider="AD" userName="DeLamielleure-Scott, Cari"/>
      </t:Event>
      <t:Event id="{2416EBD5-F640-4E60-A50C-35843A5E2F6A}" time="2022-05-11T15:50:27.828Z">
        <t:Attribution userId="S::luis.beteta@crs.org::2096a50f-80c4-400e-bddc-20d02229edd9" userProvider="AD" userName="Beteta, Luis"/>
        <t:Anchor>
          <t:Comment id="2108542146"/>
        </t:Anchor>
        <t:SetTitle title="@DeLamielleure-Scott, Cari The changes here are basic. Let me know if I can continue. Thanks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CRS_2020_Microsoft">
  <a:themeElements>
    <a:clrScheme name="CRS_2020_Palette_Microsoft">
      <a:dk1>
        <a:srgbClr val="000000"/>
      </a:dk1>
      <a:lt1>
        <a:srgbClr val="FFFFFF"/>
      </a:lt1>
      <a:dk2>
        <a:srgbClr val="00A2C7"/>
      </a:dk2>
      <a:lt2>
        <a:srgbClr val="BFB8AF"/>
      </a:lt2>
      <a:accent1>
        <a:srgbClr val="7999AC"/>
      </a:accent1>
      <a:accent2>
        <a:srgbClr val="9053A1"/>
      </a:accent2>
      <a:accent3>
        <a:srgbClr val="79A02C"/>
      </a:accent3>
      <a:accent4>
        <a:srgbClr val="EF6E0B"/>
      </a:accent4>
      <a:accent5>
        <a:srgbClr val="0099A9"/>
      </a:accent5>
      <a:accent6>
        <a:srgbClr val="00468B"/>
      </a:accent6>
      <a:hlink>
        <a:srgbClr val="00A2C7"/>
      </a:hlink>
      <a:folHlink>
        <a:srgbClr val="9053A1"/>
      </a:folHlink>
    </a:clrScheme>
    <a:fontScheme name="Office Them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S_2020_Microsoft" id="{8AD903B1-0873-9443-9A9B-35DA84F277A7}" vid="{F2B1F12F-FD2E-EF43-8EFF-88FC48E675B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d560e1-7041-4a14-9b2a-3460493bd10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5771596AFF94488D97F3BD72309FE" ma:contentTypeVersion="12" ma:contentTypeDescription="Create a new document." ma:contentTypeScope="" ma:versionID="ae61d02f4eaac17a1f48e57ae784e86f">
  <xsd:schema xmlns:xsd="http://www.w3.org/2001/XMLSchema" xmlns:xs="http://www.w3.org/2001/XMLSchema" xmlns:p="http://schemas.microsoft.com/office/2006/metadata/properties" xmlns:ns2="d0d560e1-7041-4a14-9b2a-3460493bd10a" targetNamespace="http://schemas.microsoft.com/office/2006/metadata/properties" ma:root="true" ma:fieldsID="f2f70efd4ba14935d46918a2a3dcab8f" ns2:_="">
    <xsd:import namespace="d0d560e1-7041-4a14-9b2a-3460493bd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560e1-7041-4a14-9b2a-3460493bd1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e90c631-7896-4d4b-aef2-bd8af8cfca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D16912-068D-47AE-B338-8AF888C37E4C}">
  <ds:schemaRefs>
    <ds:schemaRef ds:uri="http://schemas.microsoft.com/office/2006/metadata/properties"/>
    <ds:schemaRef ds:uri="http://schemas.microsoft.com/office/infopath/2007/PartnerControls"/>
    <ds:schemaRef ds:uri="d0d560e1-7041-4a14-9b2a-3460493bd10a"/>
  </ds:schemaRefs>
</ds:datastoreItem>
</file>

<file path=customXml/itemProps2.xml><?xml version="1.0" encoding="utf-8"?>
<ds:datastoreItem xmlns:ds="http://schemas.openxmlformats.org/officeDocument/2006/customXml" ds:itemID="{E239B93E-E0B4-4280-9CED-EF2F821CF9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D4B145-378B-4577-AAB2-F4970724C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560e1-7041-4a14-9b2a-3460493bd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98FF4E-EFC9-4FC2-BC70-C4C9D9980BE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20US-264029 RB2021 Generic Template EN</ap:Template>
  <ap:Application>Microsoft Word for the web</ap:Application>
  <ap:DocSecurity>0</ap:DocSecurity>
  <ap:ScaleCrop>false</ap:ScaleCrop>
  <ap:Company>Catholic Relief Services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Trejo, Marimar</dc:creator>
  <keywords/>
  <dc:description/>
  <lastModifiedBy>Palma, Ivan</lastModifiedBy>
  <revision>12</revision>
  <lastPrinted>2017-06-15T12:03:00.0000000Z</lastPrinted>
  <dcterms:created xsi:type="dcterms:W3CDTF">2026-08-28T13:49:00.0000000Z</dcterms:created>
  <dcterms:modified xsi:type="dcterms:W3CDTF">2026-09-07T22:27:05.8777053Z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0x010100FAC5771596AFF94488D97F3BD72309FE</vt:lpwstr>
  </property>
  <property fmtid="{D5CDD505-2E9C-101B-9397-08002B2CF9AE}" pid="3" name="Order">
    <vt:r8>5791400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docLang">
    <vt:lpwstr>en</vt:lpwstr>
  </property>
</Properties>
</file>