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31DA53" w14:textId="77777777" w:rsidR="00110BE2" w:rsidRPr="00560CC4" w:rsidRDefault="00110BE2" w:rsidP="00110BE2">
      <w:pPr>
        <w:pStyle w:val="Heading1"/>
        <w:jc w:val="right"/>
        <w:rPr>
          <w:lang w:eastAsia="en-US"/>
        </w:rPr>
      </w:pPr>
      <w:r w:rsidRPr="00560CC4">
        <w:rPr>
          <w:lang w:eastAsia="en-US"/>
        </w:rPr>
        <w:t>Letter to Families to Turn in CRS Rice Bowls</w:t>
      </w:r>
    </w:p>
    <w:p w14:paraId="34915781" w14:textId="11A5F7E5" w:rsidR="00110BE2" w:rsidRPr="00560CC4" w:rsidRDefault="00110BE2" w:rsidP="00110BE2">
      <w:pPr>
        <w:jc w:val="right"/>
        <w:rPr>
          <w:rFonts w:asciiTheme="majorHAnsi" w:eastAsia="Times New Roman" w:hAnsiTheme="majorHAnsi" w:cs="Arial"/>
          <w:i/>
          <w:sz w:val="22"/>
          <w:szCs w:val="22"/>
          <w:lang w:eastAsia="en-US"/>
        </w:rPr>
      </w:pPr>
      <w:r w:rsidRPr="00560CC4">
        <w:rPr>
          <w:rFonts w:asciiTheme="majorHAnsi" w:eastAsia="Times New Roman" w:hAnsiTheme="majorHAnsi" w:cs="Arial"/>
          <w:i/>
          <w:sz w:val="22"/>
          <w:szCs w:val="22"/>
          <w:lang w:eastAsia="en-US"/>
        </w:rPr>
        <w:t>Adapt and send this letter to families to remind</w:t>
      </w:r>
      <w:r>
        <w:rPr>
          <w:rFonts w:asciiTheme="majorHAnsi" w:eastAsia="Times New Roman" w:hAnsiTheme="majorHAnsi" w:cs="Arial"/>
          <w:i/>
          <w:sz w:val="22"/>
          <w:szCs w:val="22"/>
          <w:lang w:eastAsia="en-US"/>
        </w:rPr>
        <w:t xml:space="preserve"> </w:t>
      </w:r>
      <w:r w:rsidRPr="00560CC4">
        <w:rPr>
          <w:rFonts w:asciiTheme="majorHAnsi" w:eastAsia="Times New Roman" w:hAnsiTheme="majorHAnsi" w:cs="Arial"/>
          <w:i/>
          <w:sz w:val="22"/>
          <w:szCs w:val="22"/>
          <w:lang w:eastAsia="en-US"/>
        </w:rPr>
        <w:t>them to turn in their CRS Rice Bowls.</w:t>
      </w:r>
    </w:p>
    <w:p w14:paraId="46D6AFED" w14:textId="77777777" w:rsidR="00110BE2" w:rsidRPr="00560CC4" w:rsidRDefault="00110BE2" w:rsidP="00110BE2">
      <w:pPr>
        <w:rPr>
          <w:rFonts w:asciiTheme="majorHAnsi" w:eastAsia="Times New Roman" w:hAnsiTheme="majorHAnsi" w:cs="Arial"/>
          <w:sz w:val="24"/>
          <w:lang w:eastAsia="en-US"/>
        </w:rPr>
      </w:pPr>
    </w:p>
    <w:p w14:paraId="3527FC8D" w14:textId="77777777" w:rsidR="00110BE2" w:rsidRPr="00560CC4" w:rsidRDefault="00110BE2" w:rsidP="00110BE2">
      <w:pPr>
        <w:rPr>
          <w:rFonts w:asciiTheme="majorHAnsi" w:eastAsia="Times New Roman" w:hAnsiTheme="majorHAnsi" w:cs="Arial"/>
          <w:sz w:val="24"/>
          <w:lang w:eastAsia="en-US"/>
        </w:rPr>
      </w:pPr>
    </w:p>
    <w:p w14:paraId="5A1084D0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  <w:r w:rsidRPr="00280130">
        <w:rPr>
          <w:rFonts w:eastAsia="Times New Roman" w:cstheme="minorHAnsi"/>
          <w:sz w:val="22"/>
          <w:szCs w:val="22"/>
          <w:lang w:eastAsia="en-US"/>
        </w:rPr>
        <w:t>Dear Parents and Families,</w:t>
      </w:r>
    </w:p>
    <w:p w14:paraId="46C4065D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</w:p>
    <w:p w14:paraId="6934FFB7" w14:textId="2FE8489B" w:rsidR="00110BE2" w:rsidRPr="00BB00CF" w:rsidRDefault="00110BE2" w:rsidP="00110BE2">
      <w:r w:rsidRPr="00430AF5">
        <w:rPr>
          <w:sz w:val="22"/>
          <w:szCs w:val="22"/>
        </w:rPr>
        <w:t>Thank you for being part of our school</w:t>
      </w:r>
      <w:r w:rsidR="00051319">
        <w:rPr>
          <w:sz w:val="22"/>
          <w:szCs w:val="22"/>
        </w:rPr>
        <w:t xml:space="preserve">’s </w:t>
      </w:r>
      <w:r w:rsidRPr="00430AF5">
        <w:rPr>
          <w:sz w:val="22"/>
          <w:szCs w:val="22"/>
        </w:rPr>
        <w:t>participation in CRS Rice Bowl. We hope that this program provided an enriching experience for your family</w:t>
      </w:r>
      <w:r w:rsidR="00872E62">
        <w:rPr>
          <w:sz w:val="22"/>
          <w:szCs w:val="22"/>
        </w:rPr>
        <w:t>.</w:t>
      </w:r>
      <w:r w:rsidRPr="00430AF5">
        <w:rPr>
          <w:sz w:val="22"/>
          <w:szCs w:val="22"/>
        </w:rPr>
        <w:t xml:space="preserve"> Your prayers, fasting and almsgiving truly make a difference in the lives of our sisters and brothers around the world.</w:t>
      </w:r>
    </w:p>
    <w:p w14:paraId="3142F8D5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</w:p>
    <w:p w14:paraId="1575AD3B" w14:textId="078C9147" w:rsidR="003865AC" w:rsidRPr="00BC3F71" w:rsidRDefault="00D94B61" w:rsidP="00F8716C">
      <w:pPr>
        <w:spacing w:line="259" w:lineRule="auto"/>
      </w:pPr>
      <w:r w:rsidRPr="6F5A4721">
        <w:rPr>
          <w:sz w:val="22"/>
          <w:szCs w:val="22"/>
        </w:rPr>
        <w:t xml:space="preserve">As we conclude the Lenten season, we invite your family to complete your CRS Rice Bowl journey by making your gift to Catholic Relief Services online. Online giving is a simple way to share your Lenten alms and help </w:t>
      </w:r>
      <w:r w:rsidR="4DC34856" w:rsidRPr="6F5A4721">
        <w:rPr>
          <w:sz w:val="22"/>
          <w:szCs w:val="22"/>
        </w:rPr>
        <w:t>CRS</w:t>
      </w:r>
      <w:r w:rsidRPr="6F5A4721">
        <w:rPr>
          <w:sz w:val="22"/>
          <w:szCs w:val="22"/>
        </w:rPr>
        <w:t xml:space="preserve"> put your gift to work quickly—supporting </w:t>
      </w:r>
      <w:r w:rsidR="003C0559" w:rsidRPr="6F5A4721">
        <w:rPr>
          <w:sz w:val="22"/>
          <w:szCs w:val="22"/>
        </w:rPr>
        <w:t xml:space="preserve">efforts to fight </w:t>
      </w:r>
      <w:r w:rsidRPr="6F5A4721">
        <w:rPr>
          <w:sz w:val="22"/>
          <w:szCs w:val="22"/>
        </w:rPr>
        <w:t>hunger and poverty in our diocese and around the world.</w:t>
      </w:r>
    </w:p>
    <w:p w14:paraId="42BCE7A0" w14:textId="77777777" w:rsidR="00110BE2" w:rsidRPr="00CD4741" w:rsidRDefault="00110BE2" w:rsidP="00110BE2">
      <w:pPr>
        <w:rPr>
          <w:sz w:val="22"/>
          <w:szCs w:val="22"/>
        </w:rPr>
      </w:pPr>
    </w:p>
    <w:p w14:paraId="640EB42C" w14:textId="6B768469" w:rsidR="00110BE2" w:rsidRDefault="00110BE2" w:rsidP="00110BE2">
      <w:pPr>
        <w:rPr>
          <w:sz w:val="22"/>
          <w:szCs w:val="22"/>
        </w:rPr>
      </w:pPr>
      <w:r w:rsidRPr="00421318">
        <w:rPr>
          <w:sz w:val="22"/>
          <w:szCs w:val="22"/>
        </w:rPr>
        <w:t xml:space="preserve">Please count the money </w:t>
      </w:r>
      <w:r w:rsidRPr="002704BF">
        <w:rPr>
          <w:sz w:val="22"/>
          <w:szCs w:val="22"/>
        </w:rPr>
        <w:t xml:space="preserve">your family collected </w:t>
      </w:r>
      <w:r w:rsidRPr="00421318">
        <w:rPr>
          <w:sz w:val="22"/>
          <w:szCs w:val="22"/>
        </w:rPr>
        <w:t>in your Rice Bowl</w:t>
      </w:r>
      <w:r w:rsidR="00DE27C6">
        <w:rPr>
          <w:sz w:val="22"/>
          <w:szCs w:val="22"/>
        </w:rPr>
        <w:t>. Then</w:t>
      </w:r>
      <w:r w:rsidRPr="00421318">
        <w:rPr>
          <w:sz w:val="22"/>
          <w:szCs w:val="22"/>
        </w:rPr>
        <w:t xml:space="preserve"> </w:t>
      </w:r>
      <w:r w:rsidRPr="002704BF">
        <w:rPr>
          <w:sz w:val="22"/>
          <w:szCs w:val="22"/>
        </w:rPr>
        <w:t>make</w:t>
      </w:r>
      <w:r w:rsidRPr="00421318">
        <w:rPr>
          <w:sz w:val="22"/>
          <w:szCs w:val="22"/>
        </w:rPr>
        <w:t xml:space="preserve"> </w:t>
      </w:r>
      <w:r w:rsidRPr="00D036A7">
        <w:rPr>
          <w:sz w:val="22"/>
          <w:szCs w:val="22"/>
        </w:rPr>
        <w:t>your</w:t>
      </w:r>
      <w:r w:rsidRPr="00421318">
        <w:rPr>
          <w:sz w:val="22"/>
          <w:szCs w:val="22"/>
        </w:rPr>
        <w:t xml:space="preserve"> </w:t>
      </w:r>
      <w:r w:rsidRPr="002704BF">
        <w:rPr>
          <w:sz w:val="22"/>
          <w:szCs w:val="22"/>
        </w:rPr>
        <w:t xml:space="preserve">gift </w:t>
      </w:r>
      <w:r w:rsidRPr="00421318">
        <w:rPr>
          <w:sz w:val="22"/>
          <w:szCs w:val="22"/>
        </w:rPr>
        <w:t xml:space="preserve">online </w:t>
      </w:r>
      <w:r w:rsidRPr="00852E56">
        <w:rPr>
          <w:sz w:val="22"/>
          <w:szCs w:val="22"/>
        </w:rPr>
        <w:t>by scanning the QR code on your Rice Bowl or visiting</w:t>
      </w:r>
      <w:r w:rsidRPr="00421318">
        <w:rPr>
          <w:sz w:val="22"/>
          <w:szCs w:val="22"/>
        </w:rPr>
        <w:t xml:space="preserve"> </w:t>
      </w:r>
      <w:r w:rsidRPr="001D295D">
        <w:rPr>
          <w:b/>
          <w:bCs/>
          <w:sz w:val="22"/>
          <w:szCs w:val="22"/>
        </w:rPr>
        <w:t>crsricebowl.org/give</w:t>
      </w:r>
      <w:r w:rsidRPr="001D295D">
        <w:rPr>
          <w:sz w:val="22"/>
          <w:szCs w:val="22"/>
        </w:rPr>
        <w:t xml:space="preserve">. </w:t>
      </w:r>
    </w:p>
    <w:p w14:paraId="2322EE07" w14:textId="77777777" w:rsidR="00110BE2" w:rsidRDefault="00110BE2" w:rsidP="00110BE2">
      <w:pPr>
        <w:rPr>
          <w:sz w:val="22"/>
          <w:szCs w:val="22"/>
        </w:rPr>
      </w:pPr>
    </w:p>
    <w:p w14:paraId="0E12478E" w14:textId="77777777" w:rsidR="00110BE2" w:rsidRPr="00BB00CF" w:rsidRDefault="00110BE2" w:rsidP="00110BE2">
      <w:r>
        <w:rPr>
          <w:color w:val="EE0000"/>
          <w:sz w:val="22"/>
          <w:szCs w:val="22"/>
        </w:rPr>
        <w:t>[</w:t>
      </w:r>
      <w:r w:rsidRPr="001D295D">
        <w:rPr>
          <w:color w:val="EE0000"/>
          <w:sz w:val="22"/>
          <w:szCs w:val="22"/>
        </w:rPr>
        <w:t>If your school has created a community fundraising page</w:t>
      </w:r>
      <w:r>
        <w:rPr>
          <w:color w:val="EE0000"/>
          <w:sz w:val="22"/>
          <w:szCs w:val="22"/>
        </w:rPr>
        <w:t>, insert:]</w:t>
      </w:r>
      <w:r w:rsidRPr="001D295D">
        <w:rPr>
          <w:color w:val="EE0000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 w:rsidRPr="001D295D">
        <w:rPr>
          <w:sz w:val="22"/>
          <w:szCs w:val="22"/>
        </w:rPr>
        <w:t xml:space="preserve">amilies may also give online </w:t>
      </w:r>
      <w:r>
        <w:rPr>
          <w:sz w:val="22"/>
          <w:szCs w:val="22"/>
        </w:rPr>
        <w:t>through our community giving page at</w:t>
      </w:r>
      <w:r w:rsidRPr="00421318">
        <w:rPr>
          <w:sz w:val="22"/>
          <w:szCs w:val="22"/>
        </w:rPr>
        <w:t xml:space="preserve"> </w:t>
      </w:r>
      <w:r w:rsidRPr="00421318">
        <w:rPr>
          <w:b/>
          <w:bCs/>
          <w:sz w:val="22"/>
          <w:szCs w:val="22"/>
        </w:rPr>
        <w:t>[insert URL</w:t>
      </w:r>
      <w:r w:rsidRPr="001D295D">
        <w:rPr>
          <w:b/>
          <w:bCs/>
          <w:sz w:val="22"/>
          <w:szCs w:val="22"/>
        </w:rPr>
        <w:t>]</w:t>
      </w:r>
      <w:r w:rsidRPr="001D295D">
        <w:rPr>
          <w:sz w:val="22"/>
          <w:szCs w:val="22"/>
        </w:rPr>
        <w:t xml:space="preserve">. </w:t>
      </w:r>
    </w:p>
    <w:p w14:paraId="6E4FD139" w14:textId="77777777" w:rsidR="00110BE2" w:rsidRPr="001D295D" w:rsidRDefault="00110BE2" w:rsidP="00110BE2">
      <w:pPr>
        <w:rPr>
          <w:rFonts w:eastAsia="Times New Roman" w:cstheme="minorHAnsi"/>
          <w:i/>
          <w:iCs/>
          <w:sz w:val="22"/>
          <w:szCs w:val="22"/>
          <w:lang w:eastAsia="en-US"/>
        </w:rPr>
      </w:pPr>
    </w:p>
    <w:p w14:paraId="2C6BD376" w14:textId="77777777" w:rsidR="003865AC" w:rsidRPr="00BC3F71" w:rsidRDefault="00D94B61" w:rsidP="00D94B61">
      <w:r w:rsidRPr="00110BE2">
        <w:rPr>
          <w:color w:val="FF0000"/>
          <w:sz w:val="22"/>
          <w:szCs w:val="22"/>
        </w:rPr>
        <w:t>[If families are unable to give online or your community is offering an in-person option, invite them to share their CRS Rice Bowl gifts by check and return the check to school in their Rice Bowl:]</w:t>
      </w:r>
      <w:r>
        <w:rPr>
          <w:i/>
          <w:iCs/>
          <w:color w:val="FF0000"/>
          <w:sz w:val="22"/>
          <w:szCs w:val="22"/>
        </w:rPr>
        <w:t xml:space="preserve"> </w:t>
      </w:r>
      <w:r w:rsidR="008517FF" w:rsidRPr="008517FF">
        <w:rPr>
          <w:sz w:val="22"/>
          <w:szCs w:val="22"/>
        </w:rPr>
        <w:t>For families who prefer to give by check, please total</w:t>
      </w:r>
      <w:r w:rsidRPr="00D0015E">
        <w:rPr>
          <w:sz w:val="22"/>
          <w:szCs w:val="22"/>
        </w:rPr>
        <w:t xml:space="preserve"> the money </w:t>
      </w:r>
      <w:r w:rsidRPr="00216A56">
        <w:rPr>
          <w:sz w:val="22"/>
          <w:szCs w:val="22"/>
        </w:rPr>
        <w:t xml:space="preserve">collected </w:t>
      </w:r>
      <w:r w:rsidRPr="00D0015E">
        <w:rPr>
          <w:sz w:val="22"/>
          <w:szCs w:val="22"/>
        </w:rPr>
        <w:t xml:space="preserve">in your Rice Bowl and write a check for </w:t>
      </w:r>
      <w:r w:rsidRPr="00216A56">
        <w:rPr>
          <w:sz w:val="22"/>
          <w:szCs w:val="22"/>
        </w:rPr>
        <w:t>that</w:t>
      </w:r>
      <w:r w:rsidRPr="00D0015E">
        <w:rPr>
          <w:sz w:val="22"/>
          <w:szCs w:val="22"/>
        </w:rPr>
        <w:t xml:space="preserve"> amount made out to the school. </w:t>
      </w:r>
      <w:r w:rsidRPr="0046627B">
        <w:rPr>
          <w:sz w:val="22"/>
          <w:szCs w:val="22"/>
        </w:rPr>
        <w:t>Write</w:t>
      </w:r>
      <w:r w:rsidRPr="00D0015E">
        <w:rPr>
          <w:sz w:val="22"/>
          <w:szCs w:val="22"/>
        </w:rPr>
        <w:t xml:space="preserve"> “CRS Rice Bowl” on the memo line</w:t>
      </w:r>
      <w:r w:rsidRPr="00216A56">
        <w:rPr>
          <w:sz w:val="22"/>
          <w:szCs w:val="22"/>
        </w:rPr>
        <w:t>.</w:t>
      </w:r>
      <w:r w:rsidRPr="00D0015E">
        <w:rPr>
          <w:sz w:val="22"/>
          <w:szCs w:val="22"/>
        </w:rPr>
        <w:t xml:space="preserve"> Students </w:t>
      </w:r>
      <w:r w:rsidRPr="00216A56">
        <w:rPr>
          <w:sz w:val="22"/>
          <w:szCs w:val="22"/>
        </w:rPr>
        <w:t>can</w:t>
      </w:r>
      <w:r w:rsidRPr="00D0015E">
        <w:rPr>
          <w:sz w:val="22"/>
          <w:szCs w:val="22"/>
        </w:rPr>
        <w:t xml:space="preserve"> place the check in their Rice </w:t>
      </w:r>
      <w:r w:rsidRPr="00216A56">
        <w:rPr>
          <w:sz w:val="22"/>
          <w:szCs w:val="22"/>
        </w:rPr>
        <w:t>Bowl</w:t>
      </w:r>
      <w:r w:rsidRPr="00D0015E">
        <w:rPr>
          <w:sz w:val="22"/>
          <w:szCs w:val="22"/>
        </w:rPr>
        <w:t xml:space="preserve"> and bring </w:t>
      </w:r>
      <w:r w:rsidRPr="00216A56">
        <w:rPr>
          <w:sz w:val="22"/>
          <w:szCs w:val="22"/>
        </w:rPr>
        <w:t>it</w:t>
      </w:r>
      <w:r w:rsidRPr="00D0015E">
        <w:rPr>
          <w:sz w:val="22"/>
          <w:szCs w:val="22"/>
        </w:rPr>
        <w:t xml:space="preserve"> to class on </w:t>
      </w:r>
      <w:r w:rsidRPr="00D0015E">
        <w:rPr>
          <w:b/>
          <w:sz w:val="22"/>
          <w:szCs w:val="22"/>
        </w:rPr>
        <w:t>[insert date]</w:t>
      </w:r>
      <w:r w:rsidRPr="00D0015E">
        <w:rPr>
          <w:sz w:val="22"/>
          <w:szCs w:val="22"/>
        </w:rPr>
        <w:t>.</w:t>
      </w:r>
    </w:p>
    <w:p w14:paraId="1C9C8139" w14:textId="77777777" w:rsidR="00110BE2" w:rsidRPr="00280130" w:rsidRDefault="00110BE2" w:rsidP="00110BE2">
      <w:pPr>
        <w:rPr>
          <w:rFonts w:eastAsia="Times New Roman" w:cstheme="minorHAnsi"/>
          <w:b/>
          <w:iCs/>
          <w:color w:val="FF0000"/>
          <w:sz w:val="22"/>
          <w:szCs w:val="22"/>
          <w:lang w:eastAsia="en-US"/>
        </w:rPr>
      </w:pPr>
    </w:p>
    <w:p w14:paraId="24C0EF6F" w14:textId="77777777" w:rsidR="00C76C2C" w:rsidRPr="00C76C2C" w:rsidRDefault="00C76C2C" w:rsidP="00C76C2C">
      <w:pPr>
        <w:rPr>
          <w:rFonts w:eastAsia="Times New Roman" w:cstheme="minorHAnsi"/>
          <w:b/>
          <w:bCs/>
          <w:sz w:val="22"/>
          <w:szCs w:val="22"/>
          <w:lang w:eastAsia="en-US"/>
        </w:rPr>
      </w:pPr>
      <w:r w:rsidRPr="00C76C2C">
        <w:rPr>
          <w:rFonts w:eastAsia="Times New Roman" w:cstheme="minorHAnsi"/>
          <w:b/>
          <w:bCs/>
          <w:sz w:val="22"/>
          <w:szCs w:val="22"/>
          <w:lang w:eastAsia="en-US"/>
        </w:rPr>
        <w:t>[Insert any school-specific details, such as a dress-down day or other recognition students may have earned by participating.]</w:t>
      </w:r>
    </w:p>
    <w:p w14:paraId="479E142F" w14:textId="77777777" w:rsidR="008517FF" w:rsidRPr="008517FF" w:rsidRDefault="008517FF" w:rsidP="008517FF">
      <w:pPr>
        <w:rPr>
          <w:color w:val="EE0000"/>
        </w:rPr>
      </w:pPr>
    </w:p>
    <w:p w14:paraId="3B1627FF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  <w:r w:rsidRPr="00280130">
        <w:rPr>
          <w:rFonts w:eastAsia="Times New Roman" w:cstheme="minorHAnsi"/>
          <w:sz w:val="22"/>
          <w:szCs w:val="22"/>
          <w:lang w:eastAsia="en-US"/>
        </w:rPr>
        <w:t>Thank you for sharing your prayers and gifts this Lent. Together, our school is making a difference in the lives of millions of people most in need.</w:t>
      </w:r>
    </w:p>
    <w:p w14:paraId="5C0935A1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</w:p>
    <w:p w14:paraId="685B5314" w14:textId="77777777" w:rsidR="00110BE2" w:rsidRPr="00280130" w:rsidRDefault="00110BE2" w:rsidP="00110BE2">
      <w:pPr>
        <w:rPr>
          <w:rFonts w:eastAsia="Times New Roman" w:cstheme="minorHAnsi"/>
          <w:sz w:val="22"/>
          <w:szCs w:val="22"/>
          <w:lang w:eastAsia="en-US"/>
        </w:rPr>
      </w:pPr>
      <w:r w:rsidRPr="00280130">
        <w:rPr>
          <w:rFonts w:eastAsia="Times New Roman" w:cstheme="minorHAnsi"/>
          <w:sz w:val="22"/>
          <w:szCs w:val="22"/>
          <w:lang w:eastAsia="en-US"/>
        </w:rPr>
        <w:t>Sincerely,</w:t>
      </w:r>
    </w:p>
    <w:p w14:paraId="1D3522E1" w14:textId="680F7543" w:rsidR="003865AC" w:rsidRPr="00BC3F71" w:rsidRDefault="003865AC" w:rsidP="00BC3F71"/>
    <w:sectPr w:rsidR="003865AC" w:rsidRPr="00BC3F71" w:rsidSect="005C7D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0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028078" w14:textId="77777777" w:rsidR="00EE6E49" w:rsidRDefault="00EE6E49" w:rsidP="001541DC">
      <w:r>
        <w:separator/>
      </w:r>
    </w:p>
  </w:endnote>
  <w:endnote w:type="continuationSeparator" w:id="0">
    <w:p w14:paraId="242849AD" w14:textId="77777777" w:rsidR="00EE6E49" w:rsidRDefault="00EE6E49" w:rsidP="001541DC">
      <w:r>
        <w:continuationSeparator/>
      </w:r>
    </w:p>
  </w:endnote>
  <w:endnote w:type="continuationNotice" w:id="1">
    <w:p w14:paraId="4C6A92B2" w14:textId="77777777" w:rsidR="00EE6E49" w:rsidRDefault="00EE6E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820598" w14:textId="77777777" w:rsidR="00110BE2" w:rsidRDefault="00110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88CAD8" w14:textId="77777777" w:rsidR="00110BE2" w:rsidRDefault="00110B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99313" w14:textId="77777777" w:rsidR="00110BE2" w:rsidRDefault="00110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323718" w14:textId="77777777" w:rsidR="00EE6E49" w:rsidRDefault="00EE6E49" w:rsidP="001541DC">
      <w:r>
        <w:separator/>
      </w:r>
    </w:p>
  </w:footnote>
  <w:footnote w:type="continuationSeparator" w:id="0">
    <w:p w14:paraId="726D3A2A" w14:textId="77777777" w:rsidR="00EE6E49" w:rsidRDefault="00EE6E49" w:rsidP="001541DC">
      <w:r>
        <w:continuationSeparator/>
      </w:r>
    </w:p>
  </w:footnote>
  <w:footnote w:type="continuationNotice" w:id="1">
    <w:p w14:paraId="0D450728" w14:textId="77777777" w:rsidR="00EE6E49" w:rsidRDefault="00EE6E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9974A3" w14:textId="77777777" w:rsidR="00D64D99" w:rsidRDefault="00EE6E49">
    <w:pPr>
      <w:pStyle w:val="Header"/>
    </w:pPr>
    <w:r>
      <w:rPr>
        <w:noProof/>
        <w:color w:val="2B579A"/>
        <w:shd w:val="clear" w:color="auto" w:fill="E6E6E6"/>
      </w:rPr>
      <w:pict w14:anchorId="496809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13458" o:spid="_x0000_s1026" type="#_x0000_t75" alt="/Users/anny/Dropbox (MarCom)/Creative Team/Studio Lab/Anny/Active Jobs/Rice Bowl 2020/19US 152941 RB 2020 Generic Template/Drafts/trail template 3.jpg" style="position:absolute;margin-left:0;margin-top:0;width:612pt;height:11in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9A7D8B" w14:textId="77777777" w:rsidR="006E1C80" w:rsidRDefault="006E1C80">
    <w:pPr>
      <w:pStyle w:val="Header"/>
    </w:pPr>
  </w:p>
  <w:p w14:paraId="47FC46BF" w14:textId="77777777" w:rsidR="006E1C80" w:rsidRDefault="006E1C80">
    <w:pPr>
      <w:pStyle w:val="Header"/>
    </w:pPr>
  </w:p>
  <w:p w14:paraId="22F10A4F" w14:textId="77777777" w:rsidR="006E1C80" w:rsidRDefault="006E1C80">
    <w:pPr>
      <w:pStyle w:val="Header"/>
    </w:pPr>
  </w:p>
  <w:p w14:paraId="744CE74A" w14:textId="77777777" w:rsidR="006E1C80" w:rsidRDefault="006E1C80">
    <w:pPr>
      <w:pStyle w:val="Header"/>
    </w:pPr>
  </w:p>
  <w:p w14:paraId="732A3A23" w14:textId="77777777" w:rsidR="006E1C80" w:rsidRDefault="006E1C80">
    <w:pPr>
      <w:pStyle w:val="Header"/>
    </w:pPr>
  </w:p>
  <w:p w14:paraId="33293CE2" w14:textId="4551EE27" w:rsidR="00D64D99" w:rsidRDefault="007E65A2">
    <w:pPr>
      <w:pStyle w:val="Head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2" behindDoc="1" locked="1" layoutInCell="1" allowOverlap="1" wp14:anchorId="6EF3EEC6" wp14:editId="61BF44E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5BD91B" w14:textId="77777777" w:rsidR="00D64D99" w:rsidRDefault="00EE6E49">
    <w:pPr>
      <w:pStyle w:val="Header"/>
    </w:pPr>
    <w:r>
      <w:rPr>
        <w:noProof/>
        <w:color w:val="2B579A"/>
        <w:shd w:val="clear" w:color="auto" w:fill="E6E6E6"/>
      </w:rPr>
      <w:pict w14:anchorId="04AC63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813457" o:spid="_x0000_s1025" type="#_x0000_t75" alt="/Users/anny/Dropbox (MarCom)/Creative Team/Studio Lab/Anny/Active Jobs/Rice Bowl 2020/19US 152941 RB 2020 Generic Template/Drafts/trail template 3.jpg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il template 3"/>
          <w10:wrap anchorx="margin" anchory="margin"/>
        </v:shape>
      </w:pict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ev6Cf17b5bLh/s" id="zjf6rBFj"/>
    <int:WordHash hashCode="/bJh0SpdyAlsE9" id="k8uLNPKY"/>
    <int:WordHash hashCode="+mw3Us0A9/Enf9" id="u9yGE1iU"/>
    <int:WordHash hashCode="S3OvQzCqroV2V4" id="kCRD4ocu"/>
  </int:Manifest>
  <int:Observations>
    <int:Content id="zjf6rBFj">
      <int:Rejection type="AugLoop_Text_Critique"/>
    </int:Content>
    <int:Content id="k8uLNPKY">
      <int:Rejection type="AugLoop_Text_Critique"/>
    </int:Content>
    <int:Content id="u9yGE1iU">
      <int:Rejection type="AugLoop_Text_Critique"/>
    </int:Content>
    <int:Content id="kCRD4ocu">
      <int:Rejection type="AugLoop_Acronyms_Acronyms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C8E59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3C6CB0"/>
    <w:multiLevelType w:val="hybridMultilevel"/>
    <w:tmpl w:val="D736D44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B473959"/>
    <w:multiLevelType w:val="hybridMultilevel"/>
    <w:tmpl w:val="7ADA8CC4"/>
    <w:lvl w:ilvl="0" w:tplc="EEB8C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13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50DF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2A6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30D1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E6CF4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6627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A03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E075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DA1262"/>
    <w:multiLevelType w:val="hybridMultilevel"/>
    <w:tmpl w:val="375C49EE"/>
    <w:lvl w:ilvl="0" w:tplc="46302FAC">
      <w:start w:val="1"/>
      <w:numFmt w:val="decimal"/>
      <w:lvlText w:val="%1."/>
      <w:lvlJc w:val="left"/>
      <w:pPr>
        <w:ind w:left="-18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206041B8"/>
    <w:multiLevelType w:val="hybridMultilevel"/>
    <w:tmpl w:val="DC14AF9A"/>
    <w:lvl w:ilvl="0" w:tplc="635C5734">
      <w:start w:val="1"/>
      <w:numFmt w:val="bullet"/>
      <w:lvlText w:val=""/>
      <w:lvlJc w:val="left"/>
      <w:pPr>
        <w:ind w:left="1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" w15:restartNumberingAfterBreak="0">
    <w:nsid w:val="28EF0F84"/>
    <w:multiLevelType w:val="hybridMultilevel"/>
    <w:tmpl w:val="DAB29E70"/>
    <w:lvl w:ilvl="0" w:tplc="A80096F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404B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3090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A885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0889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F2B9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1C7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FAC7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EA1B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07A46"/>
    <w:multiLevelType w:val="hybridMultilevel"/>
    <w:tmpl w:val="40F8EA66"/>
    <w:lvl w:ilvl="0" w:tplc="04090001">
      <w:start w:val="1"/>
      <w:numFmt w:val="bullet"/>
      <w:lvlText w:val=""/>
      <w:lvlJc w:val="left"/>
      <w:pPr>
        <w:ind w:left="-3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</w:abstractNum>
  <w:abstractNum w:abstractNumId="7" w15:restartNumberingAfterBreak="0">
    <w:nsid w:val="481752C1"/>
    <w:multiLevelType w:val="hybridMultilevel"/>
    <w:tmpl w:val="0924EB78"/>
    <w:lvl w:ilvl="0" w:tplc="366649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06A0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36495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F5C7C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49011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21265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F2A4C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99C4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3FCF9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796437"/>
    <w:multiLevelType w:val="hybridMultilevel"/>
    <w:tmpl w:val="33AA4A06"/>
    <w:lvl w:ilvl="0" w:tplc="20666264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9" w15:restartNumberingAfterBreak="0">
    <w:nsid w:val="6AC710A8"/>
    <w:multiLevelType w:val="multilevel"/>
    <w:tmpl w:val="7358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8B215A3"/>
    <w:multiLevelType w:val="hybridMultilevel"/>
    <w:tmpl w:val="6E064A48"/>
    <w:lvl w:ilvl="0" w:tplc="5E3ED6A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4D6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906D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8A3F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BAE9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822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DA2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2A4C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D4FD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120817">
    <w:abstractNumId w:val="0"/>
  </w:num>
  <w:num w:numId="2" w16cid:durableId="1277836830">
    <w:abstractNumId w:val="8"/>
  </w:num>
  <w:num w:numId="3" w16cid:durableId="1394431339">
    <w:abstractNumId w:val="4"/>
  </w:num>
  <w:num w:numId="4" w16cid:durableId="985282438">
    <w:abstractNumId w:val="2"/>
  </w:num>
  <w:num w:numId="5" w16cid:durableId="53284721">
    <w:abstractNumId w:val="7"/>
  </w:num>
  <w:num w:numId="6" w16cid:durableId="1116679300">
    <w:abstractNumId w:val="10"/>
  </w:num>
  <w:num w:numId="7" w16cid:durableId="1483110989">
    <w:abstractNumId w:val="9"/>
  </w:num>
  <w:num w:numId="8" w16cid:durableId="903371924">
    <w:abstractNumId w:val="5"/>
  </w:num>
  <w:num w:numId="9" w16cid:durableId="1297297472">
    <w:abstractNumId w:val="3"/>
  </w:num>
  <w:num w:numId="10" w16cid:durableId="1317342605">
    <w:abstractNumId w:val="1"/>
  </w:num>
  <w:num w:numId="11" w16cid:durableId="104117264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attachedTemplate r:id="rId1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B90"/>
    <w:rsid w:val="000011B4"/>
    <w:rsid w:val="00001701"/>
    <w:rsid w:val="000031E6"/>
    <w:rsid w:val="00006539"/>
    <w:rsid w:val="00013785"/>
    <w:rsid w:val="00016C52"/>
    <w:rsid w:val="00024D0D"/>
    <w:rsid w:val="000316A9"/>
    <w:rsid w:val="00032C63"/>
    <w:rsid w:val="00034796"/>
    <w:rsid w:val="000349FC"/>
    <w:rsid w:val="00041B1E"/>
    <w:rsid w:val="000437C5"/>
    <w:rsid w:val="00051319"/>
    <w:rsid w:val="00052467"/>
    <w:rsid w:val="00066925"/>
    <w:rsid w:val="00067FE6"/>
    <w:rsid w:val="00070EC5"/>
    <w:rsid w:val="00084E90"/>
    <w:rsid w:val="00090821"/>
    <w:rsid w:val="000A5A3D"/>
    <w:rsid w:val="000B5BB7"/>
    <w:rsid w:val="000B601A"/>
    <w:rsid w:val="000C0B0F"/>
    <w:rsid w:val="000C3104"/>
    <w:rsid w:val="000D3293"/>
    <w:rsid w:val="000D3B28"/>
    <w:rsid w:val="000D421C"/>
    <w:rsid w:val="000F2987"/>
    <w:rsid w:val="000F6CC5"/>
    <w:rsid w:val="001031B0"/>
    <w:rsid w:val="00105E09"/>
    <w:rsid w:val="001100F5"/>
    <w:rsid w:val="00110597"/>
    <w:rsid w:val="00110BE2"/>
    <w:rsid w:val="00113A83"/>
    <w:rsid w:val="00115152"/>
    <w:rsid w:val="00123983"/>
    <w:rsid w:val="00126890"/>
    <w:rsid w:val="00133D30"/>
    <w:rsid w:val="00135BBB"/>
    <w:rsid w:val="0014581D"/>
    <w:rsid w:val="001541DC"/>
    <w:rsid w:val="00155226"/>
    <w:rsid w:val="00163A75"/>
    <w:rsid w:val="00191263"/>
    <w:rsid w:val="001950CB"/>
    <w:rsid w:val="001969B3"/>
    <w:rsid w:val="001A02B7"/>
    <w:rsid w:val="001B7D7B"/>
    <w:rsid w:val="001D2946"/>
    <w:rsid w:val="001D71EF"/>
    <w:rsid w:val="001E115C"/>
    <w:rsid w:val="001E564D"/>
    <w:rsid w:val="001E69E6"/>
    <w:rsid w:val="0020580A"/>
    <w:rsid w:val="00205F9D"/>
    <w:rsid w:val="00223D0E"/>
    <w:rsid w:val="00236416"/>
    <w:rsid w:val="0024742E"/>
    <w:rsid w:val="00247F3F"/>
    <w:rsid w:val="0025283F"/>
    <w:rsid w:val="00274889"/>
    <w:rsid w:val="00280B96"/>
    <w:rsid w:val="002B710A"/>
    <w:rsid w:val="002F5EA8"/>
    <w:rsid w:val="00302188"/>
    <w:rsid w:val="0030239A"/>
    <w:rsid w:val="00312084"/>
    <w:rsid w:val="00312A8A"/>
    <w:rsid w:val="00312DB4"/>
    <w:rsid w:val="00317EAC"/>
    <w:rsid w:val="0032081D"/>
    <w:rsid w:val="00322A97"/>
    <w:rsid w:val="00326C4F"/>
    <w:rsid w:val="00326E7A"/>
    <w:rsid w:val="00327836"/>
    <w:rsid w:val="00351252"/>
    <w:rsid w:val="003515F3"/>
    <w:rsid w:val="00367284"/>
    <w:rsid w:val="00374DFD"/>
    <w:rsid w:val="00381D3A"/>
    <w:rsid w:val="00384297"/>
    <w:rsid w:val="00384452"/>
    <w:rsid w:val="003865AC"/>
    <w:rsid w:val="00391427"/>
    <w:rsid w:val="003931E8"/>
    <w:rsid w:val="00394841"/>
    <w:rsid w:val="003C0559"/>
    <w:rsid w:val="003C62A5"/>
    <w:rsid w:val="003D018D"/>
    <w:rsid w:val="003D40E0"/>
    <w:rsid w:val="003D599E"/>
    <w:rsid w:val="003E3CD9"/>
    <w:rsid w:val="00401A0A"/>
    <w:rsid w:val="00406422"/>
    <w:rsid w:val="00412083"/>
    <w:rsid w:val="00421C08"/>
    <w:rsid w:val="00426CEA"/>
    <w:rsid w:val="0043218F"/>
    <w:rsid w:val="00432DBD"/>
    <w:rsid w:val="00441DFF"/>
    <w:rsid w:val="00445E5A"/>
    <w:rsid w:val="00446C17"/>
    <w:rsid w:val="00452BA1"/>
    <w:rsid w:val="0046137F"/>
    <w:rsid w:val="00461CDA"/>
    <w:rsid w:val="00473910"/>
    <w:rsid w:val="0047556E"/>
    <w:rsid w:val="00480FE9"/>
    <w:rsid w:val="004A5DA4"/>
    <w:rsid w:val="004B4145"/>
    <w:rsid w:val="004C30E9"/>
    <w:rsid w:val="004C7563"/>
    <w:rsid w:val="004D5BFA"/>
    <w:rsid w:val="004F464C"/>
    <w:rsid w:val="004F4BF3"/>
    <w:rsid w:val="00505534"/>
    <w:rsid w:val="0050627A"/>
    <w:rsid w:val="00512355"/>
    <w:rsid w:val="005340CB"/>
    <w:rsid w:val="0053465B"/>
    <w:rsid w:val="00540679"/>
    <w:rsid w:val="00542DC7"/>
    <w:rsid w:val="00560171"/>
    <w:rsid w:val="005626F0"/>
    <w:rsid w:val="00576530"/>
    <w:rsid w:val="0057695C"/>
    <w:rsid w:val="005951A3"/>
    <w:rsid w:val="005A3CF6"/>
    <w:rsid w:val="005A6AC9"/>
    <w:rsid w:val="005B067A"/>
    <w:rsid w:val="005B4219"/>
    <w:rsid w:val="005C1418"/>
    <w:rsid w:val="005C7D35"/>
    <w:rsid w:val="005D25C8"/>
    <w:rsid w:val="005E599F"/>
    <w:rsid w:val="00614C8B"/>
    <w:rsid w:val="00620405"/>
    <w:rsid w:val="0062081A"/>
    <w:rsid w:val="00630960"/>
    <w:rsid w:val="00644056"/>
    <w:rsid w:val="0065536C"/>
    <w:rsid w:val="0065704B"/>
    <w:rsid w:val="00662463"/>
    <w:rsid w:val="00667C63"/>
    <w:rsid w:val="00672E8B"/>
    <w:rsid w:val="006767C3"/>
    <w:rsid w:val="0067758F"/>
    <w:rsid w:val="0068117F"/>
    <w:rsid w:val="00685E63"/>
    <w:rsid w:val="0069224E"/>
    <w:rsid w:val="0069440E"/>
    <w:rsid w:val="00694C13"/>
    <w:rsid w:val="006B63C7"/>
    <w:rsid w:val="006C07CE"/>
    <w:rsid w:val="006C3964"/>
    <w:rsid w:val="006C66F7"/>
    <w:rsid w:val="006D0C6C"/>
    <w:rsid w:val="006D7E94"/>
    <w:rsid w:val="006E1C80"/>
    <w:rsid w:val="006E7854"/>
    <w:rsid w:val="006F5229"/>
    <w:rsid w:val="006F5D95"/>
    <w:rsid w:val="006F7C84"/>
    <w:rsid w:val="00716D18"/>
    <w:rsid w:val="00717685"/>
    <w:rsid w:val="007211AA"/>
    <w:rsid w:val="0073069B"/>
    <w:rsid w:val="00737B25"/>
    <w:rsid w:val="0074247F"/>
    <w:rsid w:val="00756B18"/>
    <w:rsid w:val="00756C16"/>
    <w:rsid w:val="00757615"/>
    <w:rsid w:val="0076114D"/>
    <w:rsid w:val="00763BBA"/>
    <w:rsid w:val="00771C82"/>
    <w:rsid w:val="00773808"/>
    <w:rsid w:val="0077751F"/>
    <w:rsid w:val="00786B75"/>
    <w:rsid w:val="007916DA"/>
    <w:rsid w:val="007920FD"/>
    <w:rsid w:val="0079433C"/>
    <w:rsid w:val="0079579F"/>
    <w:rsid w:val="007A308F"/>
    <w:rsid w:val="007A3EAD"/>
    <w:rsid w:val="007A5CA3"/>
    <w:rsid w:val="007E4296"/>
    <w:rsid w:val="007E65A2"/>
    <w:rsid w:val="007F6ECB"/>
    <w:rsid w:val="008135A1"/>
    <w:rsid w:val="00834340"/>
    <w:rsid w:val="008502D2"/>
    <w:rsid w:val="00850467"/>
    <w:rsid w:val="008517FF"/>
    <w:rsid w:val="00872E62"/>
    <w:rsid w:val="0087625A"/>
    <w:rsid w:val="00876D36"/>
    <w:rsid w:val="00880FDD"/>
    <w:rsid w:val="008816D8"/>
    <w:rsid w:val="008A1CA8"/>
    <w:rsid w:val="008C3D55"/>
    <w:rsid w:val="008D03AD"/>
    <w:rsid w:val="008D09C7"/>
    <w:rsid w:val="008D568F"/>
    <w:rsid w:val="008E4680"/>
    <w:rsid w:val="00904CC8"/>
    <w:rsid w:val="00925367"/>
    <w:rsid w:val="0092790B"/>
    <w:rsid w:val="00947F73"/>
    <w:rsid w:val="00957504"/>
    <w:rsid w:val="009629F5"/>
    <w:rsid w:val="00964EE7"/>
    <w:rsid w:val="00965EF9"/>
    <w:rsid w:val="00973B24"/>
    <w:rsid w:val="009764D1"/>
    <w:rsid w:val="009830D0"/>
    <w:rsid w:val="009955A6"/>
    <w:rsid w:val="009962CD"/>
    <w:rsid w:val="009A10FB"/>
    <w:rsid w:val="009A2E42"/>
    <w:rsid w:val="009B34F9"/>
    <w:rsid w:val="009C142D"/>
    <w:rsid w:val="009C49ED"/>
    <w:rsid w:val="009D52D0"/>
    <w:rsid w:val="009D5DA8"/>
    <w:rsid w:val="009E0E97"/>
    <w:rsid w:val="009E13E6"/>
    <w:rsid w:val="009F04D9"/>
    <w:rsid w:val="009F4CDD"/>
    <w:rsid w:val="00A02B40"/>
    <w:rsid w:val="00A04064"/>
    <w:rsid w:val="00A23904"/>
    <w:rsid w:val="00A26087"/>
    <w:rsid w:val="00A27170"/>
    <w:rsid w:val="00A308AE"/>
    <w:rsid w:val="00A418F9"/>
    <w:rsid w:val="00A537A9"/>
    <w:rsid w:val="00A57F65"/>
    <w:rsid w:val="00A76C90"/>
    <w:rsid w:val="00A8312A"/>
    <w:rsid w:val="00A84800"/>
    <w:rsid w:val="00AB2656"/>
    <w:rsid w:val="00AB70FA"/>
    <w:rsid w:val="00AC682F"/>
    <w:rsid w:val="00AD1EC4"/>
    <w:rsid w:val="00B06176"/>
    <w:rsid w:val="00B15670"/>
    <w:rsid w:val="00B15CB5"/>
    <w:rsid w:val="00B207F3"/>
    <w:rsid w:val="00B236C6"/>
    <w:rsid w:val="00B2503C"/>
    <w:rsid w:val="00B27559"/>
    <w:rsid w:val="00B365D0"/>
    <w:rsid w:val="00B42964"/>
    <w:rsid w:val="00B44E19"/>
    <w:rsid w:val="00B46732"/>
    <w:rsid w:val="00B54080"/>
    <w:rsid w:val="00B554B5"/>
    <w:rsid w:val="00B567F1"/>
    <w:rsid w:val="00B7319A"/>
    <w:rsid w:val="00B92E9D"/>
    <w:rsid w:val="00BA77EC"/>
    <w:rsid w:val="00BB345E"/>
    <w:rsid w:val="00BC3F71"/>
    <w:rsid w:val="00BD0A78"/>
    <w:rsid w:val="00BE06CF"/>
    <w:rsid w:val="00BE43C0"/>
    <w:rsid w:val="00BE7EE5"/>
    <w:rsid w:val="00BF3F4E"/>
    <w:rsid w:val="00BF3FCE"/>
    <w:rsid w:val="00C00262"/>
    <w:rsid w:val="00C0163C"/>
    <w:rsid w:val="00C044EE"/>
    <w:rsid w:val="00C12257"/>
    <w:rsid w:val="00C137C1"/>
    <w:rsid w:val="00C144F4"/>
    <w:rsid w:val="00C26E37"/>
    <w:rsid w:val="00C27F55"/>
    <w:rsid w:val="00C40F9A"/>
    <w:rsid w:val="00C51C93"/>
    <w:rsid w:val="00C71EF5"/>
    <w:rsid w:val="00C71F7A"/>
    <w:rsid w:val="00C76C2C"/>
    <w:rsid w:val="00C76C54"/>
    <w:rsid w:val="00C81AD0"/>
    <w:rsid w:val="00C8431E"/>
    <w:rsid w:val="00C86160"/>
    <w:rsid w:val="00C934EF"/>
    <w:rsid w:val="00C96FEB"/>
    <w:rsid w:val="00CB33F3"/>
    <w:rsid w:val="00CC1C83"/>
    <w:rsid w:val="00CD5133"/>
    <w:rsid w:val="00CD6A09"/>
    <w:rsid w:val="00CE1DD2"/>
    <w:rsid w:val="00CE5BB3"/>
    <w:rsid w:val="00CF56CE"/>
    <w:rsid w:val="00D15495"/>
    <w:rsid w:val="00D24EC0"/>
    <w:rsid w:val="00D259BE"/>
    <w:rsid w:val="00D45EBB"/>
    <w:rsid w:val="00D51D42"/>
    <w:rsid w:val="00D53F68"/>
    <w:rsid w:val="00D61242"/>
    <w:rsid w:val="00D64D99"/>
    <w:rsid w:val="00D67F37"/>
    <w:rsid w:val="00D7096F"/>
    <w:rsid w:val="00D90683"/>
    <w:rsid w:val="00D943D5"/>
    <w:rsid w:val="00D94B61"/>
    <w:rsid w:val="00DA3E68"/>
    <w:rsid w:val="00DB0B9E"/>
    <w:rsid w:val="00DB0F9B"/>
    <w:rsid w:val="00DD287F"/>
    <w:rsid w:val="00DE27C6"/>
    <w:rsid w:val="00DE48B1"/>
    <w:rsid w:val="00DE50D6"/>
    <w:rsid w:val="00DF0031"/>
    <w:rsid w:val="00DF5144"/>
    <w:rsid w:val="00E0021F"/>
    <w:rsid w:val="00E00AE2"/>
    <w:rsid w:val="00E15233"/>
    <w:rsid w:val="00E26CAB"/>
    <w:rsid w:val="00E27A0D"/>
    <w:rsid w:val="00E364F3"/>
    <w:rsid w:val="00E42B61"/>
    <w:rsid w:val="00E54180"/>
    <w:rsid w:val="00E54BB5"/>
    <w:rsid w:val="00E579A8"/>
    <w:rsid w:val="00E81C69"/>
    <w:rsid w:val="00E85B90"/>
    <w:rsid w:val="00E85D11"/>
    <w:rsid w:val="00E924FB"/>
    <w:rsid w:val="00E93C1A"/>
    <w:rsid w:val="00EA2B3D"/>
    <w:rsid w:val="00EA73C4"/>
    <w:rsid w:val="00EB1B6F"/>
    <w:rsid w:val="00EC1FD9"/>
    <w:rsid w:val="00EC79C9"/>
    <w:rsid w:val="00ED204C"/>
    <w:rsid w:val="00ED7A55"/>
    <w:rsid w:val="00ED7CE3"/>
    <w:rsid w:val="00EE52F0"/>
    <w:rsid w:val="00EE6D86"/>
    <w:rsid w:val="00EE6E49"/>
    <w:rsid w:val="00F0143B"/>
    <w:rsid w:val="00F06265"/>
    <w:rsid w:val="00F1237B"/>
    <w:rsid w:val="00F13FB9"/>
    <w:rsid w:val="00F23810"/>
    <w:rsid w:val="00F33324"/>
    <w:rsid w:val="00F43D15"/>
    <w:rsid w:val="00F563AF"/>
    <w:rsid w:val="00F60782"/>
    <w:rsid w:val="00F720DD"/>
    <w:rsid w:val="00F818A1"/>
    <w:rsid w:val="00F8716C"/>
    <w:rsid w:val="00FB24F1"/>
    <w:rsid w:val="00FC1111"/>
    <w:rsid w:val="00FD116C"/>
    <w:rsid w:val="00FD3D8B"/>
    <w:rsid w:val="00FF0C11"/>
    <w:rsid w:val="00FF6549"/>
    <w:rsid w:val="00FF6AE1"/>
    <w:rsid w:val="0134835D"/>
    <w:rsid w:val="01B6141D"/>
    <w:rsid w:val="02945165"/>
    <w:rsid w:val="15A907F8"/>
    <w:rsid w:val="173107CD"/>
    <w:rsid w:val="186EE74A"/>
    <w:rsid w:val="21138DC1"/>
    <w:rsid w:val="2250FE1C"/>
    <w:rsid w:val="268CE19F"/>
    <w:rsid w:val="2769A6E8"/>
    <w:rsid w:val="282DC56A"/>
    <w:rsid w:val="29D91D9F"/>
    <w:rsid w:val="2A3D80EE"/>
    <w:rsid w:val="2A740175"/>
    <w:rsid w:val="447C2592"/>
    <w:rsid w:val="4AED852F"/>
    <w:rsid w:val="4DB6703C"/>
    <w:rsid w:val="4DC34856"/>
    <w:rsid w:val="54C583DE"/>
    <w:rsid w:val="558D0D41"/>
    <w:rsid w:val="56F2CA01"/>
    <w:rsid w:val="5A062F39"/>
    <w:rsid w:val="600F75B6"/>
    <w:rsid w:val="63B824AC"/>
    <w:rsid w:val="6C7D29F3"/>
    <w:rsid w:val="6EE5DA88"/>
    <w:rsid w:val="6F5A4721"/>
    <w:rsid w:val="70ED8158"/>
    <w:rsid w:val="738A159E"/>
    <w:rsid w:val="75A4C2DF"/>
    <w:rsid w:val="79B19E9F"/>
    <w:rsid w:val="7C9BBA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109A5D4"/>
  <w15:docId w15:val="{E2A3537B-CF34-4372-985B-E7AE1DE7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ul - Text"/>
    <w:qFormat/>
    <w:rsid w:val="00DE50D6"/>
    <w:rPr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0B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B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547487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B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74D59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BE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4748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BE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4748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BE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74D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BE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74D5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BE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BE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329B"/>
    <w:rPr>
      <w:rFonts w:ascii="Lucida Grande" w:hAnsi="Lucida Grande"/>
      <w:sz w:val="18"/>
      <w:szCs w:val="18"/>
    </w:rPr>
  </w:style>
  <w:style w:type="paragraph" w:styleId="ListParagraph">
    <w:name w:val="List Paragraph"/>
    <w:aliases w:val="Paul - Text #List"/>
    <w:uiPriority w:val="34"/>
    <w:qFormat/>
    <w:rsid w:val="00381D3A"/>
    <w:pPr>
      <w:ind w:left="720"/>
      <w:contextualSpacing/>
    </w:pPr>
    <w:rPr>
      <w:szCs w:val="24"/>
    </w:rPr>
  </w:style>
  <w:style w:type="paragraph" w:customStyle="1" w:styleId="Paul-TextSubhead">
    <w:name w:val="Paul - Text Subhead"/>
    <w:qFormat/>
    <w:rsid w:val="00DE50D6"/>
    <w:rPr>
      <w:b/>
    </w:rPr>
  </w:style>
  <w:style w:type="paragraph" w:styleId="Header">
    <w:name w:val="header"/>
    <w:basedOn w:val="Normal"/>
    <w:link w:val="Head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1DC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1541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1DC"/>
    <w:rPr>
      <w:szCs w:val="24"/>
    </w:rPr>
  </w:style>
  <w:style w:type="paragraph" w:customStyle="1" w:styleId="BasicParagraph">
    <w:name w:val="[Basic Paragraph]"/>
    <w:basedOn w:val="Normal"/>
    <w:uiPriority w:val="99"/>
    <w:rsid w:val="0076114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C12257"/>
    <w:rPr>
      <w:color w:val="00A2C7" w:themeColor="hyperlink"/>
      <w:u w:val="single"/>
    </w:rPr>
  </w:style>
  <w:style w:type="paragraph" w:customStyle="1" w:styleId="paragraph">
    <w:name w:val="paragraph"/>
    <w:basedOn w:val="Normal"/>
    <w:rsid w:val="001031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eop">
    <w:name w:val="eop"/>
    <w:basedOn w:val="DefaultParagraphFont"/>
    <w:rsid w:val="001031B0"/>
  </w:style>
  <w:style w:type="character" w:customStyle="1" w:styleId="normaltextrun">
    <w:name w:val="normaltextrun"/>
    <w:basedOn w:val="DefaultParagraphFont"/>
    <w:rsid w:val="001031B0"/>
  </w:style>
  <w:style w:type="character" w:styleId="CommentReference">
    <w:name w:val="annotation reference"/>
    <w:basedOn w:val="DefaultParagraphFont"/>
    <w:uiPriority w:val="99"/>
    <w:semiHidden/>
    <w:unhideWhenUsed/>
    <w:rsid w:val="007E42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429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429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96"/>
    <w:rPr>
      <w:b/>
      <w:bCs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B46732"/>
    <w:rPr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0BE2"/>
    <w:rPr>
      <w:rFonts w:asciiTheme="majorHAnsi" w:eastAsiaTheme="majorEastAsia" w:hAnsiTheme="majorHAnsi" w:cstheme="majorBidi"/>
      <w:color w:val="547487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110BE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0BE2"/>
    <w:pPr>
      <w:spacing w:after="200"/>
    </w:pPr>
    <w:rPr>
      <w:i/>
      <w:iCs/>
      <w:color w:val="00A2C7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10BE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BE2"/>
    <w:rPr>
      <w:rFonts w:asciiTheme="majorHAnsi" w:eastAsiaTheme="majorEastAsia" w:hAnsiTheme="majorHAnsi" w:cstheme="majorBidi"/>
      <w:color w:val="547487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BE2"/>
    <w:rPr>
      <w:rFonts w:asciiTheme="majorHAnsi" w:eastAsiaTheme="majorEastAsia" w:hAnsiTheme="majorHAnsi" w:cstheme="majorBidi"/>
      <w:color w:val="374D59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BE2"/>
    <w:rPr>
      <w:rFonts w:asciiTheme="majorHAnsi" w:eastAsiaTheme="majorEastAsia" w:hAnsiTheme="majorHAnsi" w:cstheme="majorBidi"/>
      <w:i/>
      <w:iCs/>
      <w:color w:val="547487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BE2"/>
    <w:rPr>
      <w:rFonts w:asciiTheme="majorHAnsi" w:eastAsiaTheme="majorEastAsia" w:hAnsiTheme="majorHAnsi" w:cstheme="majorBidi"/>
      <w:color w:val="547487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BE2"/>
    <w:rPr>
      <w:rFonts w:asciiTheme="majorHAnsi" w:eastAsiaTheme="majorEastAsia" w:hAnsiTheme="majorHAnsi" w:cstheme="majorBidi"/>
      <w:color w:val="374D59" w:themeColor="accent1" w:themeShade="7F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BE2"/>
    <w:rPr>
      <w:rFonts w:asciiTheme="majorHAnsi" w:eastAsiaTheme="majorEastAsia" w:hAnsiTheme="majorHAnsi" w:cstheme="majorBidi"/>
      <w:i/>
      <w:iCs/>
      <w:color w:val="374D59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BE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B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10BE2"/>
    <w:rPr>
      <w:i/>
      <w:iCs/>
      <w:color w:val="7999AC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BE2"/>
    <w:pPr>
      <w:pBdr>
        <w:top w:val="single" w:sz="4" w:space="10" w:color="7999AC" w:themeColor="accent1"/>
        <w:bottom w:val="single" w:sz="4" w:space="10" w:color="7999AC" w:themeColor="accent1"/>
      </w:pBdr>
      <w:spacing w:before="360" w:after="360"/>
      <w:ind w:left="864" w:right="864"/>
      <w:jc w:val="center"/>
    </w:pPr>
    <w:rPr>
      <w:i/>
      <w:iCs/>
      <w:color w:val="7999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BE2"/>
    <w:rPr>
      <w:i/>
      <w:iCs/>
      <w:color w:val="7999AC" w:themeColor="accent1"/>
      <w:szCs w:val="24"/>
    </w:rPr>
  </w:style>
  <w:style w:type="character" w:styleId="IntenseReference">
    <w:name w:val="Intense Reference"/>
    <w:basedOn w:val="DefaultParagraphFont"/>
    <w:uiPriority w:val="32"/>
    <w:qFormat/>
    <w:rsid w:val="00110BE2"/>
    <w:rPr>
      <w:b/>
      <w:bCs/>
      <w:smallCaps/>
      <w:color w:val="7999AC" w:themeColor="accent1"/>
      <w:spacing w:val="5"/>
    </w:rPr>
  </w:style>
  <w:style w:type="paragraph" w:styleId="NoSpacing">
    <w:name w:val="No Spacing"/>
    <w:uiPriority w:val="1"/>
    <w:qFormat/>
    <w:rsid w:val="00110BE2"/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10B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BE2"/>
    <w:rPr>
      <w:i/>
      <w:iCs/>
      <w:color w:val="404040" w:themeColor="text1" w:themeTint="BF"/>
      <w:szCs w:val="24"/>
    </w:rPr>
  </w:style>
  <w:style w:type="character" w:styleId="Strong">
    <w:name w:val="Strong"/>
    <w:basedOn w:val="DefaultParagraphFont"/>
    <w:uiPriority w:val="22"/>
    <w:qFormat/>
    <w:rsid w:val="00110BE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BE2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10BE2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110BE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10BE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10BE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10BE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2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2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1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29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ada33bee84b84e67" Type="http://schemas.microsoft.com/office/2019/09/relationships/intelligence" Target="intelligence.xml"/><Relationship Id="rId10" Type="http://schemas.openxmlformats.org/officeDocument/2006/relationships/endnotes" Target="end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trejo\Downloads\20US-264029%20RB2021%20Generic%20Template%20EN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732CBDF4-9889-421C-96FE-66A0ED352790}">
    <t:Anchor>
      <t:Comment id="2108542146"/>
    </t:Anchor>
    <t:History>
      <t:Event id="{1ADD86AA-5351-4AD8-9F34-37A56C090667}" time="2022-05-11T15:50:27.828Z">
        <t:Attribution userId="S::luis.beteta@crs.org::2096a50f-80c4-400e-bddc-20d02229edd9" userProvider="AD" userName="Beteta, Luis"/>
        <t:Anchor>
          <t:Comment id="2108542146"/>
        </t:Anchor>
        <t:Create/>
      </t:Event>
      <t:Event id="{B6235A33-EC59-472D-994A-931A45A235EB}" time="2022-05-11T15:50:27.828Z">
        <t:Attribution userId="S::luis.beteta@crs.org::2096a50f-80c4-400e-bddc-20d02229edd9" userProvider="AD" userName="Beteta, Luis"/>
        <t:Anchor>
          <t:Comment id="2108542146"/>
        </t:Anchor>
        <t:Assign userId="S::Cari.DeLamielleure-Scott@crs.org::f253bdd2-0291-48ec-a2dc-09f85225cd43" userProvider="AD" userName="DeLamielleure-Scott, Cari"/>
      </t:Event>
      <t:Event id="{2416EBD5-F640-4E60-A50C-35843A5E2F6A}" time="2022-05-11T15:50:27.828Z">
        <t:Attribution userId="S::luis.beteta@crs.org::2096a50f-80c4-400e-bddc-20d02229edd9" userProvider="AD" userName="Beteta, Luis"/>
        <t:Anchor>
          <t:Comment id="2108542146"/>
        </t:Anchor>
        <t:SetTitle title="@DeLamielleure-Scott, Cari The changes here are basic. Let me know if I can continue. Thanks"/>
      </t:Event>
    </t:History>
  </t:Task>
</t:Tasks>
</file>

<file path=word/theme/theme1.xml><?xml version="1.0" encoding="utf-8"?>
<a:theme xmlns:a="http://schemas.openxmlformats.org/drawingml/2006/main" name="CRS_2020_Microsoft">
  <a:themeElements>
    <a:clrScheme name="CRS_2020_Palette_Microsoft">
      <a:dk1>
        <a:srgbClr val="000000"/>
      </a:dk1>
      <a:lt1>
        <a:srgbClr val="FFFFFF"/>
      </a:lt1>
      <a:dk2>
        <a:srgbClr val="00A2C7"/>
      </a:dk2>
      <a:lt2>
        <a:srgbClr val="BFB8AF"/>
      </a:lt2>
      <a:accent1>
        <a:srgbClr val="7999AC"/>
      </a:accent1>
      <a:accent2>
        <a:srgbClr val="9053A1"/>
      </a:accent2>
      <a:accent3>
        <a:srgbClr val="79A02C"/>
      </a:accent3>
      <a:accent4>
        <a:srgbClr val="EF6E0B"/>
      </a:accent4>
      <a:accent5>
        <a:srgbClr val="0099A9"/>
      </a:accent5>
      <a:accent6>
        <a:srgbClr val="00468B"/>
      </a:accent6>
      <a:hlink>
        <a:srgbClr val="00A2C7"/>
      </a:hlink>
      <a:folHlink>
        <a:srgbClr val="9053A1"/>
      </a:folHlink>
    </a:clrScheme>
    <a:fontScheme name="Office Them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S_2020_Microsoft" id="{8AD903B1-0873-9443-9A9B-35DA84F277A7}" vid="{F2B1F12F-FD2E-EF43-8EFF-88FC48E675B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560e1-7041-4a14-9b2a-3460493bd1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C5771596AFF94488D97F3BD72309FE" ma:contentTypeVersion="12" ma:contentTypeDescription="Create a new document." ma:contentTypeScope="" ma:versionID="ae61d02f4eaac17a1f48e57ae784e86f">
  <xsd:schema xmlns:xsd="http://www.w3.org/2001/XMLSchema" xmlns:xs="http://www.w3.org/2001/XMLSchema" xmlns:p="http://schemas.microsoft.com/office/2006/metadata/properties" xmlns:ns2="d0d560e1-7041-4a14-9b2a-3460493bd10a" targetNamespace="http://schemas.microsoft.com/office/2006/metadata/properties" ma:root="true" ma:fieldsID="f2f70efd4ba14935d46918a2a3dcab8f" ns2:_="">
    <xsd:import namespace="d0d560e1-7041-4a14-9b2a-3460493bd1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560e1-7041-4a14-9b2a-3460493bd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e90c631-7896-4d4b-aef2-bd8af8cfca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D16912-068D-47AE-B338-8AF888C37E4C}">
  <ds:schemaRefs>
    <ds:schemaRef ds:uri="http://schemas.microsoft.com/office/2006/metadata/properties"/>
    <ds:schemaRef ds:uri="http://schemas.microsoft.com/office/infopath/2007/PartnerControls"/>
    <ds:schemaRef ds:uri="d0d560e1-7041-4a14-9b2a-3460493bd10a"/>
  </ds:schemaRefs>
</ds:datastoreItem>
</file>

<file path=customXml/itemProps2.xml><?xml version="1.0" encoding="utf-8"?>
<ds:datastoreItem xmlns:ds="http://schemas.openxmlformats.org/officeDocument/2006/customXml" ds:itemID="{E239B93E-E0B4-4280-9CED-EF2F821CF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4B145-378B-4577-AAB2-F4970724C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560e1-7041-4a14-9b2a-3460493bd1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98FF4E-EFC9-4FC2-BC70-C4C9D9980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C:\Users\maria.trejo\Downloads\20US-264029 RB2021 Generic Template EN.dotx</Template>
  <TotalTime>6</TotalTime>
  <Pages>1</Pages>
  <Words>276</Words>
  <Characters>1578</Characters>
  <Application>Microsoft Office Word</Application>
  <DocSecurity>0</DocSecurity>
  <Lines>13</Lines>
  <Paragraphs>3</Paragraphs>
  <ScaleCrop>false</ScaleCrop>
  <Company>Catholic Relief Services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Trejo, Marimar</dc:creator>
  <cp:keywords/>
  <dc:description/>
  <cp:lastModifiedBy>Palma, Ivan</cp:lastModifiedBy>
  <cp:revision>16</cp:revision>
  <cp:lastPrinted>2017-06-15T15:03:00Z</cp:lastPrinted>
  <dcterms:created xsi:type="dcterms:W3CDTF">2026-09-01T15:49:00Z</dcterms:created>
  <dcterms:modified xsi:type="dcterms:W3CDTF">2026-09-14T21:32:00Z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0x010100FAC5771596AFF94488D97F3BD72309FE</vt:lpwstr>
  </property>
  <property fmtid="{D5CDD505-2E9C-101B-9397-08002B2CF9AE}" pid="3" name="Order">
    <vt:r8>5791400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