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41007" w:rsidR="00A96344" w:rsidP="00A96344" w:rsidRDefault="00A96344" w14:paraId="7E9DF24B" w14:textId="77777777">
      <w:pPr>
        <w:pStyle w:val="Heading1"/>
        <w:jc w:val="right"/>
        <w:rPr>
          <w:lang/>
        </w:rPr>
      </w:pPr>
      <w:r w:rsidRPr="0022561F">
        <w:rPr>
          <w:lang w:val="es-ES_tradnl"/>
        </w:rPr>
        <w:t xml:space="preserve">Carta </w:t>
      </w:r>
      <w:r>
        <w:rPr>
          <w:lang w:val="es-ES_tradnl"/>
        </w:rPr>
        <w:t>d</w:t>
      </w:r>
      <w:r w:rsidRPr="00041007">
        <w:rPr>
          <w:lang/>
        </w:rPr>
        <w:t>e respaldo</w:t>
      </w:r>
      <w:r>
        <w:rPr>
          <w:lang/>
        </w:rPr>
        <w:t xml:space="preserve"> </w:t>
      </w:r>
      <w:r w:rsidRPr="0022561F">
        <w:rPr>
          <w:lang w:val="es-ES_tradnl"/>
        </w:rPr>
        <w:t>del obispo</w:t>
      </w:r>
    </w:p>
    <w:p w:rsidRPr="00A96344" w:rsidR="00A96344" w:rsidP="00A96344" w:rsidRDefault="00A96344" w14:paraId="0C65255B" w14:textId="77777777">
      <w:pPr>
        <w:jc w:val="right"/>
        <w:rPr>
          <w:i/>
          <w:iCs/>
          <w:lang w:val="es-ES_tradnl"/>
        </w:rPr>
      </w:pPr>
      <w:r w:rsidRPr="00A96344">
        <w:rPr>
          <w:i/>
          <w:iCs/>
          <w:lang w:val="es-ES_tradnl"/>
        </w:rPr>
        <w:t>Su obispo puede adaptar esta carta y enviarla a parroquias y escuelas de su diócesis para invitarlos a participar en Plato de Arroz de CRS.</w:t>
      </w:r>
    </w:p>
    <w:p w:rsidRPr="0022561F" w:rsidR="00A96344" w:rsidP="00A96344" w:rsidRDefault="00A96344" w14:paraId="1F56BC26" w14:textId="77777777">
      <w:pPr>
        <w:pStyle w:val="NoSpacing"/>
        <w:tabs>
          <w:tab w:val="left" w:pos="2505"/>
        </w:tabs>
        <w:jc w:val="right"/>
        <w:rPr>
          <w:rFonts w:cs="Calibri"/>
          <w:sz w:val="24"/>
          <w:szCs w:val="24"/>
          <w:lang w:val="es-ES_tradnl"/>
        </w:rPr>
      </w:pPr>
    </w:p>
    <w:p w:rsidRPr="0022561F" w:rsidR="00A96344" w:rsidP="00A96344" w:rsidRDefault="00A96344" w14:paraId="5D7CB819" w14:textId="77777777">
      <w:pPr>
        <w:rPr>
          <w:sz w:val="22"/>
          <w:szCs w:val="22"/>
          <w:lang w:val="es-ES_tradnl"/>
        </w:rPr>
      </w:pPr>
      <w:r w:rsidRPr="0022561F">
        <w:rPr>
          <w:sz w:val="22"/>
          <w:szCs w:val="22"/>
          <w:lang w:val="es-ES_tradnl"/>
        </w:rPr>
        <w:t>Queridos amigos en Cristo:</w:t>
      </w:r>
    </w:p>
    <w:p w:rsidRPr="0022561F" w:rsidR="00A96344" w:rsidP="00A96344" w:rsidRDefault="00A96344" w14:paraId="14AF7D10" w14:textId="77777777">
      <w:pPr>
        <w:rPr>
          <w:sz w:val="22"/>
          <w:szCs w:val="22"/>
          <w:lang w:val="es-ES_tradnl"/>
        </w:rPr>
      </w:pPr>
    </w:p>
    <w:p w:rsidRPr="0022561F" w:rsidR="00A96344" w:rsidP="00A96344" w:rsidRDefault="00A96344" w14:paraId="2B5D8A75" w14:textId="77777777">
      <w:pPr>
        <w:rPr>
          <w:sz w:val="22"/>
          <w:szCs w:val="22"/>
          <w:lang w:val="es-ES_tradnl"/>
        </w:rPr>
      </w:pPr>
      <w:r w:rsidRPr="0022561F">
        <w:rPr>
          <w:sz w:val="22"/>
          <w:szCs w:val="22"/>
          <w:lang w:val="es-ES_tradnl"/>
        </w:rPr>
        <w:t xml:space="preserve">A medida que se acerca la Cuaresma, estamos llamados a vivir más profundamente este tiempo sagrado. Es un tiempo de arrepentimiento, oración y renovación espiritual mientras acompañamos a Cristo en su Pasión y celebramos la esperanza de su Resurrección. </w:t>
      </w:r>
    </w:p>
    <w:p w:rsidRPr="0022561F" w:rsidR="00A96344" w:rsidP="00A96344" w:rsidRDefault="00A96344" w14:paraId="3E957475" w14:textId="77777777">
      <w:pPr>
        <w:rPr>
          <w:sz w:val="22"/>
          <w:szCs w:val="22"/>
          <w:lang w:val="es-ES_tradnl"/>
        </w:rPr>
      </w:pPr>
    </w:p>
    <w:p w:rsidRPr="0022561F" w:rsidR="00A96344" w:rsidP="05D0B039" w:rsidRDefault="00A96344" w14:paraId="06A19110" w14:textId="77777777">
      <w:pPr>
        <w:rPr>
          <w:sz w:val="22"/>
          <w:szCs w:val="22"/>
          <w:lang w:val="es-ES"/>
        </w:rPr>
      </w:pPr>
      <w:r w:rsidRPr="05D0B039" w:rsidR="00A96344">
        <w:rPr>
          <w:sz w:val="22"/>
          <w:szCs w:val="22"/>
          <w:lang w:val="es-ES"/>
        </w:rPr>
        <w:t xml:space="preserve">Sin embargo, este santo camino no se trata solo de la conversión personal, sino también de nuestra responsabilidad compartida hacia los demás. A través de Plato de Arroz de CRS, el programa de fe en acción para la Cuaresma de Catholic </w:t>
      </w:r>
      <w:r w:rsidRPr="05D0B039" w:rsidR="00A96344">
        <w:rPr>
          <w:sz w:val="22"/>
          <w:szCs w:val="22"/>
          <w:lang w:val="es-ES"/>
        </w:rPr>
        <w:t>Relief</w:t>
      </w:r>
      <w:r w:rsidRPr="05D0B039" w:rsidR="00A96344">
        <w:rPr>
          <w:sz w:val="22"/>
          <w:szCs w:val="22"/>
          <w:lang w:val="es-ES"/>
        </w:rPr>
        <w:t xml:space="preserve"> Services establecido por la Conferencia de Obispos Católicos de los Estados Unidos, los fieles de nuestras comunidades están invitados a vivir los pilares de la Cuaresma por medio de la oración, el ayuno y la limosna, mientras caminan en solidaridad con nuestros hermanos y hermanas de todo el mundo.  </w:t>
      </w:r>
    </w:p>
    <w:p w:rsidRPr="0022561F" w:rsidR="00A96344" w:rsidP="00A96344" w:rsidRDefault="00A96344" w14:paraId="7F46BD25" w14:textId="77777777">
      <w:pPr>
        <w:rPr>
          <w:sz w:val="22"/>
          <w:szCs w:val="22"/>
          <w:lang w:val="es-ES_tradnl"/>
        </w:rPr>
      </w:pPr>
    </w:p>
    <w:p w:rsidRPr="0022561F" w:rsidR="00A96344" w:rsidP="00A96344" w:rsidRDefault="00A96344" w14:paraId="57D32655" w14:textId="77777777">
      <w:pPr>
        <w:rPr>
          <w:sz w:val="22"/>
          <w:szCs w:val="22"/>
          <w:lang w:val="es-ES_tradnl"/>
        </w:rPr>
      </w:pPr>
      <w:r w:rsidRPr="0022561F">
        <w:rPr>
          <w:sz w:val="22"/>
          <w:szCs w:val="22"/>
          <w:lang w:val="es-ES_tradnl"/>
        </w:rPr>
        <w:t xml:space="preserve">Con ese espíritu, los invito a que Plato de Arroz de CRS sea una parte visible y significativa del camino cuaresmal de la diócesis este año. Por favor, promuevan el programa en nuestras parroquias y escuelas e inviten a las familias a participar con generosidad y esperanza. </w:t>
      </w:r>
    </w:p>
    <w:p w:rsidRPr="0022561F" w:rsidR="00A96344" w:rsidP="00A96344" w:rsidRDefault="00A96344" w14:paraId="5A726850" w14:textId="77777777">
      <w:pPr>
        <w:rPr>
          <w:sz w:val="22"/>
          <w:szCs w:val="22"/>
          <w:lang w:val="es-ES_tradnl"/>
        </w:rPr>
      </w:pPr>
    </w:p>
    <w:p w:rsidRPr="002A3118" w:rsidR="00A96344" w:rsidP="00A96344" w:rsidRDefault="00A96344" w14:paraId="7218B24E" w14:textId="77777777">
      <w:pPr>
        <w:rPr>
          <w:sz w:val="22"/>
          <w:szCs w:val="22"/>
          <w:lang/>
        </w:rPr>
      </w:pPr>
      <w:r w:rsidRPr="0022561F">
        <w:rPr>
          <w:sz w:val="22"/>
          <w:szCs w:val="22"/>
          <w:lang w:val="es-ES_tradnl"/>
        </w:rPr>
        <w:t xml:space="preserve">En un momento en que las necesidades de nuestra familia mundial continúan creciendo, Plato de Arroz de CRS sigue siendo una expresión concreta de nuestra misión compartida de proclamar el Evangelio y acompañar a las personas necesitadas. Las limosnas que su comunidad recauda a través de Plato de Arroz de CRS apoyan programas que abordan el hambre y la pobreza aquí en casa y en todo el mundo: el 75% apoya la labor humanitaria internacional de CRS, mientras que el 25% permanece en la diócesis para ayudar en los esfuerzos locales </w:t>
      </w:r>
      <w:r w:rsidRPr="002A3118">
        <w:rPr>
          <w:sz w:val="22"/>
          <w:szCs w:val="22"/>
          <w:lang/>
        </w:rPr>
        <w:t>para combatir el hambre y la pobreza</w:t>
      </w:r>
      <w:r w:rsidRPr="002A3118">
        <w:rPr>
          <w:sz w:val="22"/>
          <w:szCs w:val="22"/>
          <w:lang w:val="es-ES_tradnl"/>
        </w:rPr>
        <w:t xml:space="preserve">. </w:t>
      </w:r>
    </w:p>
    <w:p w:rsidRPr="0022561F" w:rsidR="00A96344" w:rsidP="00A96344" w:rsidRDefault="00A96344" w14:paraId="387D5418" w14:textId="77777777">
      <w:pPr>
        <w:rPr>
          <w:sz w:val="22"/>
          <w:szCs w:val="22"/>
          <w:lang w:val="es-ES_tradnl"/>
        </w:rPr>
      </w:pPr>
    </w:p>
    <w:p w:rsidRPr="00381541" w:rsidR="00A96344" w:rsidP="00A96344" w:rsidRDefault="00A96344" w14:paraId="3B0FFD01" w14:textId="77777777">
      <w:pPr>
        <w:tabs>
          <w:tab w:val="num" w:pos="720"/>
        </w:tabs>
        <w:rPr>
          <w:sz w:val="22"/>
          <w:szCs w:val="22"/>
          <w:lang/>
        </w:rPr>
      </w:pPr>
      <w:r w:rsidRPr="0022561F">
        <w:rPr>
          <w:sz w:val="22"/>
          <w:szCs w:val="22"/>
          <w:lang w:val="es-ES_tradnl"/>
        </w:rPr>
        <w:t xml:space="preserve">Para apoyar este esfuerzo, las parroquias y escuelas pueden compartir Platos de Arroz con las familias </w:t>
      </w:r>
      <w:r w:rsidRPr="00381541">
        <w:rPr>
          <w:sz w:val="22"/>
          <w:szCs w:val="22"/>
          <w:lang/>
        </w:rPr>
        <w:t>el Miércoles de Ceniza o en fechas cercanas</w:t>
      </w:r>
      <w:r w:rsidRPr="0022561F">
        <w:rPr>
          <w:sz w:val="22"/>
          <w:szCs w:val="22"/>
          <w:lang w:val="es-ES_tradnl"/>
        </w:rPr>
        <w:t xml:space="preserve">, promover el programa en boletines, anuncios y comunicaciones escolares, y colocar un póster de Plato de Arroz de CRS en un espacio comunitario visible. Estos materiales </w:t>
      </w:r>
      <w:r w:rsidRPr="0022561F">
        <w:rPr>
          <w:b/>
          <w:bCs/>
          <w:sz w:val="22"/>
          <w:szCs w:val="22"/>
          <w:lang w:val="es-ES_tradnl"/>
        </w:rPr>
        <w:t>gratuitos</w:t>
      </w:r>
      <w:r w:rsidRPr="0022561F">
        <w:rPr>
          <w:sz w:val="22"/>
          <w:szCs w:val="22"/>
          <w:lang w:val="es-ES_tradnl"/>
        </w:rPr>
        <w:t xml:space="preserve"> están disponibles en inglés y español. También pueden visitar </w:t>
      </w:r>
      <w:hyperlink w:history="1" r:id="rId11">
        <w:r w:rsidRPr="0022561F">
          <w:rPr>
            <w:rStyle w:val="Hyperlink"/>
            <w:sz w:val="22"/>
            <w:szCs w:val="22"/>
            <w:lang w:val="es-ES_tradnl"/>
          </w:rPr>
          <w:t>crsricebowl.org</w:t>
        </w:r>
      </w:hyperlink>
      <w:r w:rsidRPr="0022561F">
        <w:rPr>
          <w:sz w:val="22"/>
          <w:szCs w:val="22"/>
          <w:lang w:val="es-ES_tradnl"/>
        </w:rPr>
        <w:t xml:space="preserve"> o </w:t>
      </w:r>
      <w:hyperlink w:history="1" r:id="rId12">
        <w:r w:rsidRPr="0022561F">
          <w:rPr>
            <w:rStyle w:val="Hyperlink"/>
            <w:sz w:val="22"/>
            <w:szCs w:val="22"/>
            <w:lang w:val="es-ES_tradnl"/>
          </w:rPr>
          <w:t>crsplatodearroz.org</w:t>
        </w:r>
      </w:hyperlink>
      <w:r w:rsidRPr="0022561F">
        <w:rPr>
          <w:sz w:val="22"/>
          <w:szCs w:val="22"/>
          <w:lang w:val="es-ES_tradnl"/>
        </w:rPr>
        <w:t xml:space="preserve"> para encontrar recursos adicionales, entre ellos: </w:t>
      </w:r>
    </w:p>
    <w:p w:rsidRPr="0022561F" w:rsidR="00A96344" w:rsidP="00A96344" w:rsidRDefault="00A96344" w14:paraId="6F69D27F" w14:textId="77777777">
      <w:pPr>
        <w:tabs>
          <w:tab w:val="num" w:pos="720"/>
        </w:tabs>
        <w:rPr>
          <w:sz w:val="22"/>
          <w:szCs w:val="22"/>
          <w:lang w:val="es-ES_tradnl"/>
        </w:rPr>
      </w:pPr>
    </w:p>
    <w:p w:rsidRPr="0022561F" w:rsidR="00A96344" w:rsidP="00A96344" w:rsidRDefault="00A96344" w14:paraId="49BD48BF" w14:textId="77777777">
      <w:pPr>
        <w:pStyle w:val="ListParagraph"/>
        <w:numPr>
          <w:ilvl w:val="0"/>
          <w:numId w:val="9"/>
        </w:numPr>
        <w:rPr>
          <w:sz w:val="22"/>
          <w:szCs w:val="22"/>
          <w:lang w:val="es-ES_tradnl"/>
        </w:rPr>
      </w:pPr>
      <w:r w:rsidRPr="0022561F">
        <w:rPr>
          <w:sz w:val="22"/>
          <w:szCs w:val="22"/>
          <w:lang w:val="es-ES_tradnl"/>
        </w:rPr>
        <w:t>Planes de lecciones, videos y hojas de actividades para maestros de escuelas católicas y catequistas.</w:t>
      </w:r>
    </w:p>
    <w:p w:rsidRPr="0022561F" w:rsidR="00A96344" w:rsidP="00A96344" w:rsidRDefault="00A96344" w14:paraId="7D9CB5E7" w14:textId="77777777">
      <w:pPr>
        <w:numPr>
          <w:ilvl w:val="0"/>
          <w:numId w:val="9"/>
        </w:numPr>
        <w:rPr>
          <w:sz w:val="22"/>
          <w:szCs w:val="22"/>
          <w:lang w:val="es-ES_tradnl"/>
        </w:rPr>
      </w:pPr>
      <w:r w:rsidRPr="0022561F">
        <w:rPr>
          <w:sz w:val="22"/>
          <w:szCs w:val="22"/>
          <w:lang w:val="es-ES_tradnl"/>
        </w:rPr>
        <w:t>Herramientas de donación en línea para recolectar las contribuciones de Plato de Arroz de CRS.</w:t>
      </w:r>
    </w:p>
    <w:p w:rsidRPr="0022561F" w:rsidR="00A96344" w:rsidP="00A96344" w:rsidRDefault="00A96344" w14:paraId="7FFB5C0B" w14:textId="77777777">
      <w:pPr>
        <w:numPr>
          <w:ilvl w:val="0"/>
          <w:numId w:val="9"/>
        </w:numPr>
        <w:rPr>
          <w:sz w:val="22"/>
          <w:szCs w:val="22"/>
          <w:lang w:val="es-ES_tradnl"/>
        </w:rPr>
      </w:pPr>
      <w:r w:rsidRPr="0022561F">
        <w:rPr>
          <w:sz w:val="22"/>
          <w:szCs w:val="22"/>
          <w:lang w:val="es-ES_tradnl"/>
        </w:rPr>
        <w:t>Recetas sin carne para la Cuaresma.</w:t>
      </w:r>
    </w:p>
    <w:p w:rsidRPr="0022561F" w:rsidR="00A96344" w:rsidP="00A96344" w:rsidRDefault="00A96344" w14:paraId="69071F62" w14:textId="77777777">
      <w:pPr>
        <w:numPr>
          <w:ilvl w:val="0"/>
          <w:numId w:val="9"/>
        </w:numPr>
        <w:rPr>
          <w:sz w:val="22"/>
          <w:szCs w:val="22"/>
          <w:lang w:val="es-ES_tradnl"/>
        </w:rPr>
      </w:pPr>
      <w:r w:rsidRPr="0022561F">
        <w:rPr>
          <w:sz w:val="22"/>
          <w:szCs w:val="22"/>
          <w:lang w:val="es-ES_tradnl"/>
        </w:rPr>
        <w:t xml:space="preserve">Recursos de oración y devoción para familias, parroquias y escuelas. </w:t>
      </w:r>
    </w:p>
    <w:p w:rsidRPr="0022561F" w:rsidR="00A96344" w:rsidP="00A96344" w:rsidRDefault="00A96344" w14:paraId="514BE983" w14:textId="77777777">
      <w:pPr>
        <w:rPr>
          <w:sz w:val="22"/>
          <w:szCs w:val="22"/>
          <w:lang w:val="es-ES_tradnl"/>
        </w:rPr>
      </w:pPr>
    </w:p>
    <w:p w:rsidRPr="0022561F" w:rsidR="00A96344" w:rsidP="00A96344" w:rsidRDefault="00A96344" w14:paraId="684A2A8B" w14:textId="77777777">
      <w:pPr>
        <w:rPr>
          <w:sz w:val="22"/>
          <w:szCs w:val="22"/>
          <w:lang w:val="es-ES_tradnl"/>
        </w:rPr>
      </w:pPr>
      <w:r w:rsidRPr="0022561F">
        <w:rPr>
          <w:sz w:val="22"/>
          <w:szCs w:val="22"/>
          <w:lang w:val="es-ES_tradnl"/>
        </w:rPr>
        <w:t xml:space="preserve">Gracias por su liderazgo al promover Plato de Arroz de CRS esta Cuaresma. A través de su testimonio, nuestra diócesis puede responder al llamado de Cristo de cuidar a las personas necesitadas con compasión, solidaridad y esperanza. </w:t>
      </w:r>
    </w:p>
    <w:p w:rsidRPr="0022561F" w:rsidR="00A96344" w:rsidP="00A96344" w:rsidRDefault="00A96344" w14:paraId="004EFC2E" w14:textId="77777777">
      <w:pPr>
        <w:rPr>
          <w:sz w:val="22"/>
          <w:szCs w:val="22"/>
          <w:lang w:val="es-ES_tradnl"/>
        </w:rPr>
      </w:pPr>
    </w:p>
    <w:p w:rsidRPr="0022561F" w:rsidR="00A96344" w:rsidP="00A96344" w:rsidRDefault="00A96344" w14:paraId="68DE191F" w14:textId="319AB69A">
      <w:pPr>
        <w:rPr>
          <w:sz w:val="22"/>
          <w:szCs w:val="22"/>
          <w:lang w:val="es-ES_tradnl"/>
        </w:rPr>
      </w:pPr>
      <w:r w:rsidRPr="0022561F">
        <w:rPr>
          <w:sz w:val="22"/>
          <w:szCs w:val="22"/>
          <w:lang w:val="es-ES_tradnl"/>
        </w:rPr>
        <w:t>Suyo en Cristo,</w:t>
      </w:r>
    </w:p>
    <w:p w:rsidRPr="00A96344" w:rsidR="00022290" w:rsidP="00A96344" w:rsidRDefault="00A96344" w14:paraId="07B8C4B0" w14:textId="08DCC1E4">
      <w:r w:rsidRPr="0022561F">
        <w:rPr>
          <w:b/>
          <w:bCs/>
          <w:sz w:val="22"/>
          <w:szCs w:val="22"/>
          <w:lang w:val="es-ES_tradnl"/>
        </w:rPr>
        <w:t>[firma]</w:t>
      </w:r>
    </w:p>
    <w:sectPr w:rsidRPr="00A96344" w:rsidR="00022290" w:rsidSect="00A96344">
      <w:headerReference w:type="even" r:id="rId13"/>
      <w:headerReference w:type="default" r:id="rId14"/>
      <w:headerReference w:type="first" r:id="rId15"/>
      <w:pgSz w:w="12240" w:h="15840" w:orient="portrait"/>
      <w:pgMar w:top="1296" w:right="1296" w:bottom="1296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67F6F" w:rsidP="001541DC" w:rsidRDefault="00967F6F" w14:paraId="1B53DA1B" w14:textId="77777777">
      <w:r>
        <w:separator/>
      </w:r>
    </w:p>
  </w:endnote>
  <w:endnote w:type="continuationSeparator" w:id="0">
    <w:p w:rsidR="00967F6F" w:rsidP="001541DC" w:rsidRDefault="00967F6F" w14:paraId="6FEA883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67F6F" w:rsidP="001541DC" w:rsidRDefault="00967F6F" w14:paraId="0A6C3732" w14:textId="77777777">
      <w:r>
        <w:separator/>
      </w:r>
    </w:p>
  </w:footnote>
  <w:footnote w:type="continuationSeparator" w:id="0">
    <w:p w:rsidR="00967F6F" w:rsidP="001541DC" w:rsidRDefault="00967F6F" w14:paraId="0B8775F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64D99" w:rsidRDefault="00000000" w14:paraId="5B7BEE0E" w14:textId="77777777">
    <w:pPr>
      <w:pStyle w:val="Header"/>
    </w:pPr>
    <w:r>
      <w:rPr>
        <w:noProof/>
      </w:rPr>
      <w:pict w14:anchorId="4895BC5C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73860630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alt="/Users/anny/Dropbox (MarCom)/Creative Team/Studio Lab/Anny/Active Jobs/Rice Bowl 2020/19US 152941 RB 2020 Generic Template/Drafts/trail template 32.jpg" o:spid="_x0000_s1026" o:allowincell="f" type="#_x0000_t75">
          <v:imagedata o:title="trail template 3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34B81" w:rsidRDefault="00F34B81" w14:paraId="41441B0E" w14:textId="77777777">
    <w:pPr>
      <w:pStyle w:val="Header"/>
    </w:pPr>
  </w:p>
  <w:p w:rsidR="00F34B81" w:rsidRDefault="00F34B81" w14:paraId="54C9DD8F" w14:textId="77777777">
    <w:pPr>
      <w:pStyle w:val="Header"/>
    </w:pPr>
  </w:p>
  <w:p w:rsidR="00F34B81" w:rsidRDefault="00F34B81" w14:paraId="0CF28E7C" w14:textId="77777777">
    <w:pPr>
      <w:pStyle w:val="Header"/>
    </w:pPr>
  </w:p>
  <w:p w:rsidR="00F34B81" w:rsidRDefault="00F34B81" w14:paraId="4CC86612" w14:textId="77777777">
    <w:pPr>
      <w:pStyle w:val="Header"/>
    </w:pPr>
  </w:p>
  <w:p w:rsidR="00D64D99" w:rsidRDefault="00251B19" w14:paraId="0EC1846D" w14:textId="3F00A1B9">
    <w:pPr>
      <w:pStyle w:val="Header"/>
    </w:pPr>
    <w:r>
      <w:rPr>
        <w:noProof/>
      </w:rPr>
      <w:drawing>
        <wp:anchor distT="0" distB="0" distL="114300" distR="114300" simplePos="0" relativeHeight="251664384" behindDoc="1" locked="1" layoutInCell="1" allowOverlap="1" wp14:anchorId="6A6250C6" wp14:editId="70E28F5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64D99" w:rsidRDefault="00000000" w14:paraId="33F4D7F9" w14:textId="77777777">
    <w:pPr>
      <w:pStyle w:val="Header"/>
    </w:pPr>
    <w:r>
      <w:rPr>
        <w:noProof/>
      </w:rPr>
      <w:pict w14:anchorId="0F0679B8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73860629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alt="/Users/anny/Dropbox (MarCom)/Creative Team/Studio Lab/Anny/Active Jobs/Rice Bowl 2020/19US 152941 RB 2020 Generic Template/Drafts/trail template 32.jpg" o:spid="_x0000_s1025" o:allowincell="f" type="#_x0000_t75">
          <v:imagedata o:title="trail template 3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C8E59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B69658B"/>
    <w:multiLevelType w:val="hybridMultilevel"/>
    <w:tmpl w:val="B36A57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06041B8"/>
    <w:multiLevelType w:val="hybridMultilevel"/>
    <w:tmpl w:val="DC14AF9A"/>
    <w:lvl w:ilvl="0" w:tplc="635C5734">
      <w:start w:val="1"/>
      <w:numFmt w:val="bullet"/>
      <w:lvlText w:val=""/>
      <w:lvlJc w:val="left"/>
      <w:pPr>
        <w:ind w:left="18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</w:abstractNum>
  <w:abstractNum w:abstractNumId="3" w15:restartNumberingAfterBreak="0">
    <w:nsid w:val="2F411030"/>
    <w:multiLevelType w:val="hybridMultilevel"/>
    <w:tmpl w:val="6D20D4E8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5F12110"/>
    <w:multiLevelType w:val="hybridMultilevel"/>
    <w:tmpl w:val="3E20C074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F0B5002"/>
    <w:multiLevelType w:val="hybridMultilevel"/>
    <w:tmpl w:val="53960D9A"/>
    <w:lvl w:ilvl="0" w:tplc="F1BEACD0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4796437"/>
    <w:multiLevelType w:val="hybridMultilevel"/>
    <w:tmpl w:val="33AA4A06"/>
    <w:lvl w:ilvl="0" w:tplc="2066626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7" w15:restartNumberingAfterBreak="0">
    <w:nsid w:val="7C935432"/>
    <w:multiLevelType w:val="multilevel"/>
    <w:tmpl w:val="81C0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F814AA4"/>
    <w:multiLevelType w:val="multilevel"/>
    <w:tmpl w:val="80B8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146507850">
    <w:abstractNumId w:val="0"/>
  </w:num>
  <w:num w:numId="2" w16cid:durableId="2107575632">
    <w:abstractNumId w:val="6"/>
  </w:num>
  <w:num w:numId="3" w16cid:durableId="659773605">
    <w:abstractNumId w:val="2"/>
  </w:num>
  <w:num w:numId="4" w16cid:durableId="54623382">
    <w:abstractNumId w:val="3"/>
  </w:num>
  <w:num w:numId="5" w16cid:durableId="431053949">
    <w:abstractNumId w:val="5"/>
  </w:num>
  <w:num w:numId="6" w16cid:durableId="186331333">
    <w:abstractNumId w:val="4"/>
  </w:num>
  <w:num w:numId="7" w16cid:durableId="1751466331">
    <w:abstractNumId w:val="1"/>
  </w:num>
  <w:num w:numId="8" w16cid:durableId="745497305">
    <w:abstractNumId w:val="8"/>
  </w:num>
  <w:num w:numId="9" w16cid:durableId="1430143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attachedTemplate r:id="rId1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0C"/>
    <w:rsid w:val="00022290"/>
    <w:rsid w:val="00024D0D"/>
    <w:rsid w:val="0003143D"/>
    <w:rsid w:val="000316A9"/>
    <w:rsid w:val="00034796"/>
    <w:rsid w:val="00036236"/>
    <w:rsid w:val="00041B1E"/>
    <w:rsid w:val="000449A9"/>
    <w:rsid w:val="00052467"/>
    <w:rsid w:val="00084E90"/>
    <w:rsid w:val="000A3478"/>
    <w:rsid w:val="000B4BB7"/>
    <w:rsid w:val="000B5BB7"/>
    <w:rsid w:val="000D6CF1"/>
    <w:rsid w:val="00130898"/>
    <w:rsid w:val="00131942"/>
    <w:rsid w:val="00133D30"/>
    <w:rsid w:val="0014581D"/>
    <w:rsid w:val="001541DC"/>
    <w:rsid w:val="00155226"/>
    <w:rsid w:val="00191386"/>
    <w:rsid w:val="001A0B73"/>
    <w:rsid w:val="001B7D7B"/>
    <w:rsid w:val="0020580A"/>
    <w:rsid w:val="00241719"/>
    <w:rsid w:val="0024742E"/>
    <w:rsid w:val="00251B19"/>
    <w:rsid w:val="002619FF"/>
    <w:rsid w:val="00280B96"/>
    <w:rsid w:val="002839F3"/>
    <w:rsid w:val="002856DE"/>
    <w:rsid w:val="002A4EDB"/>
    <w:rsid w:val="00313EBA"/>
    <w:rsid w:val="00381D3A"/>
    <w:rsid w:val="003901D9"/>
    <w:rsid w:val="003B1458"/>
    <w:rsid w:val="003D40E0"/>
    <w:rsid w:val="003E0E1C"/>
    <w:rsid w:val="003E0FC7"/>
    <w:rsid w:val="00403D0C"/>
    <w:rsid w:val="00403EA2"/>
    <w:rsid w:val="00421C08"/>
    <w:rsid w:val="00426CEA"/>
    <w:rsid w:val="00436BA7"/>
    <w:rsid w:val="00441DFF"/>
    <w:rsid w:val="00452BA1"/>
    <w:rsid w:val="004645DA"/>
    <w:rsid w:val="004649D6"/>
    <w:rsid w:val="00471A34"/>
    <w:rsid w:val="00473910"/>
    <w:rsid w:val="00480FE9"/>
    <w:rsid w:val="004A10A5"/>
    <w:rsid w:val="004A7964"/>
    <w:rsid w:val="004D5BFA"/>
    <w:rsid w:val="004F464C"/>
    <w:rsid w:val="00505534"/>
    <w:rsid w:val="00507A2B"/>
    <w:rsid w:val="00512355"/>
    <w:rsid w:val="00560171"/>
    <w:rsid w:val="0057552A"/>
    <w:rsid w:val="00584D4C"/>
    <w:rsid w:val="00587BF3"/>
    <w:rsid w:val="005951A3"/>
    <w:rsid w:val="005A2174"/>
    <w:rsid w:val="005A3CF6"/>
    <w:rsid w:val="005B53FD"/>
    <w:rsid w:val="005B548C"/>
    <w:rsid w:val="005C1418"/>
    <w:rsid w:val="005D167D"/>
    <w:rsid w:val="006043AD"/>
    <w:rsid w:val="006201DE"/>
    <w:rsid w:val="00630960"/>
    <w:rsid w:val="006345F5"/>
    <w:rsid w:val="00640862"/>
    <w:rsid w:val="00644D08"/>
    <w:rsid w:val="0064646A"/>
    <w:rsid w:val="0065704B"/>
    <w:rsid w:val="0065773E"/>
    <w:rsid w:val="00662463"/>
    <w:rsid w:val="0066671B"/>
    <w:rsid w:val="00667C63"/>
    <w:rsid w:val="00675B34"/>
    <w:rsid w:val="006827CB"/>
    <w:rsid w:val="00694E57"/>
    <w:rsid w:val="006C07CE"/>
    <w:rsid w:val="006C3964"/>
    <w:rsid w:val="006C66F7"/>
    <w:rsid w:val="006C7882"/>
    <w:rsid w:val="006F5D95"/>
    <w:rsid w:val="006F7C84"/>
    <w:rsid w:val="00716D18"/>
    <w:rsid w:val="0076068C"/>
    <w:rsid w:val="0076114D"/>
    <w:rsid w:val="00763BBA"/>
    <w:rsid w:val="00766CF2"/>
    <w:rsid w:val="00773808"/>
    <w:rsid w:val="0079579F"/>
    <w:rsid w:val="007A7ADE"/>
    <w:rsid w:val="007B6B19"/>
    <w:rsid w:val="007D5ADC"/>
    <w:rsid w:val="00827041"/>
    <w:rsid w:val="00855C10"/>
    <w:rsid w:val="00857E26"/>
    <w:rsid w:val="00876D36"/>
    <w:rsid w:val="00880FDD"/>
    <w:rsid w:val="00883D19"/>
    <w:rsid w:val="00890C55"/>
    <w:rsid w:val="008D03AD"/>
    <w:rsid w:val="008D09C7"/>
    <w:rsid w:val="009176E7"/>
    <w:rsid w:val="0095449E"/>
    <w:rsid w:val="00960FEA"/>
    <w:rsid w:val="00967EBD"/>
    <w:rsid w:val="00967F6F"/>
    <w:rsid w:val="00973466"/>
    <w:rsid w:val="00985047"/>
    <w:rsid w:val="009A2E42"/>
    <w:rsid w:val="009C71CD"/>
    <w:rsid w:val="009D52D0"/>
    <w:rsid w:val="009E4675"/>
    <w:rsid w:val="00A02B40"/>
    <w:rsid w:val="00A25E60"/>
    <w:rsid w:val="00A35228"/>
    <w:rsid w:val="00A86FA0"/>
    <w:rsid w:val="00A87C18"/>
    <w:rsid w:val="00A930B5"/>
    <w:rsid w:val="00A96344"/>
    <w:rsid w:val="00AB70FA"/>
    <w:rsid w:val="00AC6239"/>
    <w:rsid w:val="00AC682F"/>
    <w:rsid w:val="00AD4B40"/>
    <w:rsid w:val="00B01FEA"/>
    <w:rsid w:val="00B032A3"/>
    <w:rsid w:val="00B049CD"/>
    <w:rsid w:val="00B06ADA"/>
    <w:rsid w:val="00B15CB5"/>
    <w:rsid w:val="00B365D0"/>
    <w:rsid w:val="00B41DA4"/>
    <w:rsid w:val="00B42964"/>
    <w:rsid w:val="00B47C83"/>
    <w:rsid w:val="00B502DC"/>
    <w:rsid w:val="00B50CCD"/>
    <w:rsid w:val="00B729F6"/>
    <w:rsid w:val="00B84A1C"/>
    <w:rsid w:val="00B97DE1"/>
    <w:rsid w:val="00BA3011"/>
    <w:rsid w:val="00BA77EC"/>
    <w:rsid w:val="00BB4BE3"/>
    <w:rsid w:val="00BC2679"/>
    <w:rsid w:val="00BF034F"/>
    <w:rsid w:val="00BF3F4E"/>
    <w:rsid w:val="00BF3FCE"/>
    <w:rsid w:val="00C12257"/>
    <w:rsid w:val="00C14C6C"/>
    <w:rsid w:val="00C25AFE"/>
    <w:rsid w:val="00C27FF9"/>
    <w:rsid w:val="00C8431E"/>
    <w:rsid w:val="00CA27B5"/>
    <w:rsid w:val="00CC1C83"/>
    <w:rsid w:val="00CE5BB3"/>
    <w:rsid w:val="00D341AC"/>
    <w:rsid w:val="00D47FAC"/>
    <w:rsid w:val="00D53F68"/>
    <w:rsid w:val="00D64D99"/>
    <w:rsid w:val="00D81D63"/>
    <w:rsid w:val="00DA3E68"/>
    <w:rsid w:val="00DB0F9B"/>
    <w:rsid w:val="00DB5DCF"/>
    <w:rsid w:val="00DE48B1"/>
    <w:rsid w:val="00DE50D6"/>
    <w:rsid w:val="00DF2D1D"/>
    <w:rsid w:val="00E02C36"/>
    <w:rsid w:val="00E10CD7"/>
    <w:rsid w:val="00E43584"/>
    <w:rsid w:val="00E96402"/>
    <w:rsid w:val="00E96720"/>
    <w:rsid w:val="00E9773F"/>
    <w:rsid w:val="00EB47BD"/>
    <w:rsid w:val="00EB7D39"/>
    <w:rsid w:val="00ED45C6"/>
    <w:rsid w:val="00F072A4"/>
    <w:rsid w:val="00F13FB9"/>
    <w:rsid w:val="00F23810"/>
    <w:rsid w:val="00F314CC"/>
    <w:rsid w:val="00F34481"/>
    <w:rsid w:val="00F34B81"/>
    <w:rsid w:val="00F50D88"/>
    <w:rsid w:val="00F56220"/>
    <w:rsid w:val="00F563AF"/>
    <w:rsid w:val="00F73133"/>
    <w:rsid w:val="00F83502"/>
    <w:rsid w:val="00F9517B"/>
    <w:rsid w:val="00FB24F1"/>
    <w:rsid w:val="00FB655C"/>
    <w:rsid w:val="00FB725D"/>
    <w:rsid w:val="00FC4162"/>
    <w:rsid w:val="00FD3976"/>
    <w:rsid w:val="00FD3D8B"/>
    <w:rsid w:val="00FF54D1"/>
    <w:rsid w:val="05D0B039"/>
    <w:rsid w:val="06198CD1"/>
    <w:rsid w:val="1BB6088E"/>
    <w:rsid w:val="1F471E27"/>
    <w:rsid w:val="24096C03"/>
    <w:rsid w:val="2CE5D95C"/>
    <w:rsid w:val="2D001C8F"/>
    <w:rsid w:val="4B376439"/>
    <w:rsid w:val="4D4E09E5"/>
    <w:rsid w:val="4D673B19"/>
    <w:rsid w:val="504DE8A4"/>
    <w:rsid w:val="5BFBC28C"/>
    <w:rsid w:val="6B28D686"/>
    <w:rsid w:val="764B7BF7"/>
    <w:rsid w:val="7D47E8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EAB0339"/>
  <w15:docId w15:val="{1CA98310-3F21-4B2E-834C-6F8E1C96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aliases w:val="Paul - Text"/>
    <w:qFormat/>
    <w:rsid w:val="00DE50D6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898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547487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329B"/>
    <w:rPr>
      <w:rFonts w:ascii="Lucida Grande" w:hAnsi="Lucida Grande"/>
      <w:sz w:val="18"/>
      <w:szCs w:val="18"/>
    </w:rPr>
  </w:style>
  <w:style w:type="paragraph" w:styleId="ListParagraph">
    <w:name w:val="List Paragraph"/>
    <w:aliases w:val="Paul - Text #List,Paul - Text #ListCxSpLast,Paul - Text #ListCxSpLastCxSpLast"/>
    <w:uiPriority w:val="34"/>
    <w:qFormat/>
    <w:rsid w:val="00381D3A"/>
    <w:pPr>
      <w:ind w:left="720"/>
      <w:contextualSpacing/>
    </w:pPr>
    <w:rPr>
      <w:szCs w:val="24"/>
    </w:rPr>
  </w:style>
  <w:style w:type="paragraph" w:styleId="Paul-TextSubhead" w:customStyle="1">
    <w:name w:val="Paul - Text Subhead"/>
    <w:qFormat/>
    <w:rsid w:val="00DE50D6"/>
    <w:rPr>
      <w:b/>
    </w:rPr>
  </w:style>
  <w:style w:type="paragraph" w:styleId="Header">
    <w:name w:val="header"/>
    <w:basedOn w:val="Normal"/>
    <w:link w:val="Head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541DC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541DC"/>
    <w:rPr>
      <w:szCs w:val="24"/>
    </w:rPr>
  </w:style>
  <w:style w:type="paragraph" w:styleId="BasicParagraph" w:customStyle="1">
    <w:name w:val="[Basic Paragraph]"/>
    <w:basedOn w:val="Normal"/>
    <w:uiPriority w:val="99"/>
    <w:rsid w:val="007611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12257"/>
    <w:rPr>
      <w:color w:val="00A2C7" w:themeColor="hyperlink"/>
      <w:u w:val="single"/>
    </w:rPr>
  </w:style>
  <w:style w:type="paragraph" w:styleId="paragraph" w:customStyle="1">
    <w:name w:val="paragraph"/>
    <w:basedOn w:val="Normal"/>
    <w:rsid w:val="00AC623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val="es-MX" w:eastAsia="es-MX"/>
    </w:rPr>
  </w:style>
  <w:style w:type="character" w:styleId="eop" w:customStyle="1">
    <w:name w:val="eop"/>
    <w:basedOn w:val="DefaultParagraphFont"/>
    <w:rsid w:val="00C27FF9"/>
  </w:style>
  <w:style w:type="character" w:styleId="normaltextrun" w:customStyle="1">
    <w:name w:val="normaltextrun"/>
    <w:basedOn w:val="DefaultParagraphFont"/>
    <w:rsid w:val="00C27FF9"/>
  </w:style>
  <w:style w:type="character" w:styleId="Heading1Char" w:customStyle="1">
    <w:name w:val="Heading 1 Char"/>
    <w:basedOn w:val="DefaultParagraphFont"/>
    <w:link w:val="Heading1"/>
    <w:uiPriority w:val="9"/>
    <w:rsid w:val="00130898"/>
    <w:rPr>
      <w:rFonts w:asciiTheme="majorHAnsi" w:hAnsiTheme="majorHAnsi" w:eastAsiaTheme="majorEastAsia" w:cstheme="majorBidi"/>
      <w:color w:val="547487" w:themeColor="accent1" w:themeShade="BF"/>
      <w:sz w:val="32"/>
      <w:szCs w:val="32"/>
    </w:rPr>
  </w:style>
  <w:style w:type="paragraph" w:styleId="NoSpacing">
    <w:name w:val="No Spacing"/>
    <w:uiPriority w:val="1"/>
    <w:qFormat/>
    <w:rsid w:val="00A96344"/>
    <w:rPr>
      <w:rFonts w:ascii="Calibri" w:hAnsi="Calibri" w:eastAsia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crsricebowl.org/es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crsricebowl.org/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trejo\Downloads\20US-264029%20RB2021%20Generic%20Template%20SP.dotx" TargetMode="External"/></Relationships>
</file>

<file path=word/theme/theme1.xml><?xml version="1.0" encoding="utf-8"?>
<a:theme xmlns:a="http://schemas.openxmlformats.org/drawingml/2006/main" xmlns:thm15="http://schemas.microsoft.com/office/thememl/2012/main" name="CRS_2020_Microsoft">
  <a:themeElements>
    <a:clrScheme name="CRS_2020_Palette_Microsoft">
      <a:dk1>
        <a:srgbClr val="000000"/>
      </a:dk1>
      <a:lt1>
        <a:srgbClr val="FFFFFF"/>
      </a:lt1>
      <a:dk2>
        <a:srgbClr val="00A2C7"/>
      </a:dk2>
      <a:lt2>
        <a:srgbClr val="BFB8AF"/>
      </a:lt2>
      <a:accent1>
        <a:srgbClr val="7999AC"/>
      </a:accent1>
      <a:accent2>
        <a:srgbClr val="9053A1"/>
      </a:accent2>
      <a:accent3>
        <a:srgbClr val="79A02C"/>
      </a:accent3>
      <a:accent4>
        <a:srgbClr val="EF6E0B"/>
      </a:accent4>
      <a:accent5>
        <a:srgbClr val="0099A9"/>
      </a:accent5>
      <a:accent6>
        <a:srgbClr val="00468B"/>
      </a:accent6>
      <a:hlink>
        <a:srgbClr val="00A2C7"/>
      </a:hlink>
      <a:folHlink>
        <a:srgbClr val="9053A1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S_2020_Microsoft" id="{8AD903B1-0873-9443-9A9B-35DA84F277A7}" vid="{F2B1F12F-FD2E-EF43-8EFF-88FC48E675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5771596AFF94488D97F3BD72309FE" ma:contentTypeVersion="12" ma:contentTypeDescription="Create a new document." ma:contentTypeScope="" ma:versionID="ae61d02f4eaac17a1f48e57ae784e86f">
  <xsd:schema xmlns:xsd="http://www.w3.org/2001/XMLSchema" xmlns:xs="http://www.w3.org/2001/XMLSchema" xmlns:p="http://schemas.microsoft.com/office/2006/metadata/properties" xmlns:ns2="d0d560e1-7041-4a14-9b2a-3460493bd10a" targetNamespace="http://schemas.microsoft.com/office/2006/metadata/properties" ma:root="true" ma:fieldsID="f2f70efd4ba14935d46918a2a3dcab8f" ns2:_="">
    <xsd:import namespace="d0d560e1-7041-4a14-9b2a-3460493bd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560e1-7041-4a14-9b2a-3460493bd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560e1-7041-4a14-9b2a-3460493bd10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825D7D-0390-DB4B-96D4-0183599088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0C8E35-DB8C-41C6-B7EE-C27609EE4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560e1-7041-4a14-9b2a-3460493bd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D16912-068D-47AE-B338-8AF888C37E4C}">
  <ds:schemaRefs>
    <ds:schemaRef ds:uri="http://schemas.microsoft.com/office/2006/metadata/properties"/>
    <ds:schemaRef ds:uri="http://schemas.microsoft.com/office/infopath/2007/PartnerControls"/>
    <ds:schemaRef ds:uri="d0d560e1-7041-4a14-9b2a-3460493bd10a"/>
  </ds:schemaRefs>
</ds:datastoreItem>
</file>

<file path=customXml/itemProps4.xml><?xml version="1.0" encoding="utf-8"?>
<ds:datastoreItem xmlns:ds="http://schemas.openxmlformats.org/officeDocument/2006/customXml" ds:itemID="{E239B93E-E0B4-4280-9CED-EF2F821CF9A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20US-264029 RB2021 Generic Template SP</ap:Template>
  <ap:Application>Microsoft Word for the web</ap:Application>
  <ap:DocSecurity>0</ap:DocSecurity>
  <ap:ScaleCrop>false</ap:ScaleCrop>
  <ap:Company>Catholic Relief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Trejo, Marimar</dc:creator>
  <keywords/>
  <dc:description/>
  <lastModifiedBy>Jarvis, Taylor</lastModifiedBy>
  <revision>4</revision>
  <lastPrinted>2019-06-18T14:19:00.0000000Z</lastPrinted>
  <dcterms:created xsi:type="dcterms:W3CDTF">2026-08-28T12:31:00.0000000Z</dcterms:created>
  <dcterms:modified xsi:type="dcterms:W3CDTF">2026-09-28T15:37:00.1341321Z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0x010100FAC5771596AFF94488D97F3BD72309FE</vt:lpwstr>
  </property>
  <property fmtid="{D5CDD505-2E9C-101B-9397-08002B2CF9AE}" pid="3" name="MediaServiceImageTags">
    <vt:lpwstr/>
  </property>
  <property fmtid="{D5CDD505-2E9C-101B-9397-08002B2CF9AE}" pid="4" name="GrammarlyDocumentId">
    <vt:lpwstr>374f2fd4728e75a944f5617aa10d32c7575c1aaa3dcf7828f4c201aa6e3a2e22</vt:lpwstr>
  </property>
</Properties>
</file>