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4AC820" w14:textId="77777777" w:rsidR="00C73471" w:rsidRPr="00795E5D" w:rsidRDefault="00C73471" w:rsidP="00C73471">
      <w:pPr>
        <w:spacing w:before="240"/>
        <w:rPr>
          <w:rFonts w:ascii="Calibri" w:hAnsi="Calibri" w:cs="Calibri"/>
          <w:sz w:val="22"/>
          <w:szCs w:val="22"/>
          <w:lang w:val="es-ES_tradnl"/>
        </w:rPr>
      </w:pPr>
    </w:p>
    <w:p w14:paraId="74395654" w14:textId="09FDF4A8" w:rsidR="00C73471" w:rsidRPr="00795E5D" w:rsidRDefault="00C73471" w:rsidP="00C73471">
      <w:pPr>
        <w:rPr>
          <w:sz w:val="22"/>
          <w:szCs w:val="22"/>
          <w:lang w:val="es-ES_tradnl"/>
        </w:rPr>
      </w:pPr>
      <w:r w:rsidRPr="00795E5D">
        <w:rPr>
          <w:sz w:val="22"/>
          <w:szCs w:val="22"/>
          <w:lang w:val="es-ES_tradnl"/>
        </w:rPr>
        <w:t>Estimadas familias</w:t>
      </w:r>
      <w:r w:rsidR="003738FD" w:rsidRPr="00795E5D">
        <w:rPr>
          <w:sz w:val="22"/>
          <w:szCs w:val="22"/>
          <w:lang w:val="es-ES_tradnl"/>
        </w:rPr>
        <w:t>:</w:t>
      </w:r>
    </w:p>
    <w:p w14:paraId="56B1D637" w14:textId="77777777" w:rsidR="00C73471" w:rsidRPr="00795E5D" w:rsidRDefault="00C73471" w:rsidP="00C73471">
      <w:pPr>
        <w:rPr>
          <w:rFonts w:ascii="Calibri" w:eastAsia="Calibri" w:hAnsi="Calibri" w:cs="Times New Roman"/>
          <w:sz w:val="22"/>
          <w:szCs w:val="22"/>
          <w:lang w:val="es-ES_tradnl" w:eastAsia="en-US"/>
        </w:rPr>
      </w:pPr>
    </w:p>
    <w:p w14:paraId="7F73E600" w14:textId="5C7D7D98" w:rsidR="00C73471" w:rsidRPr="005339B6" w:rsidRDefault="00795E5D" w:rsidP="00C73471">
      <w:pPr>
        <w:rPr>
          <w:sz w:val="22"/>
          <w:szCs w:val="22"/>
          <w:lang w:val="en-GT"/>
        </w:rPr>
      </w:pPr>
      <w:r w:rsidRPr="005339B6">
        <w:rPr>
          <w:sz w:val="22"/>
          <w:szCs w:val="22"/>
          <w:lang w:val="en-GT"/>
        </w:rPr>
        <w:t>La Cuaresma es un tiempo sagrado que nos invita a volver nuestros corazones más plenamente hacia Dios y hacia los demás. Mientras nos preparamos para la Pascua, estamos llamados a orar, ayunar y dar limosna de maneras que profundicen nuestra fe y fortalezcan nuestra solidaridad con nuestros hermanos y hermanas de todo el mundo</w:t>
      </w:r>
      <w:r w:rsidR="00C73471" w:rsidRPr="005339B6">
        <w:rPr>
          <w:sz w:val="22"/>
          <w:szCs w:val="22"/>
          <w:lang w:val="es-ES_tradnl"/>
        </w:rPr>
        <w:t>.</w:t>
      </w:r>
    </w:p>
    <w:p w14:paraId="1C4B8F07" w14:textId="77777777" w:rsidR="00C73471" w:rsidRPr="005339B6" w:rsidRDefault="00C73471" w:rsidP="00C73471">
      <w:pPr>
        <w:rPr>
          <w:rFonts w:ascii="Calibri" w:eastAsia="Calibri" w:hAnsi="Calibri" w:cs="Times New Roman"/>
          <w:sz w:val="22"/>
          <w:szCs w:val="22"/>
          <w:lang w:val="es-ES_tradnl" w:eastAsia="en-US"/>
        </w:rPr>
      </w:pPr>
    </w:p>
    <w:p w14:paraId="19BAD14B" w14:textId="7B40D689" w:rsidR="00C73471" w:rsidRPr="005339B6" w:rsidRDefault="00863432" w:rsidP="00C73471">
      <w:pPr>
        <w:spacing w:line="256" w:lineRule="auto"/>
        <w:rPr>
          <w:sz w:val="22"/>
          <w:szCs w:val="22"/>
          <w:lang w:val="en-GT"/>
        </w:rPr>
      </w:pPr>
      <w:r w:rsidRPr="005339B6">
        <w:rPr>
          <w:sz w:val="22"/>
          <w:szCs w:val="22"/>
          <w:lang w:val="en-GT"/>
        </w:rPr>
        <w:t>Esta Cuaresma, nuestra comunidad participará en Plato de Arroz de CRS como una manera significativa de poner en práctica estos pilares. Por medio de la oración, el ayuno y la limosna, nos uniremos como familia de fe y compartiremos el amor de Cristo con quienes más lo necesitan, aquí y en todo el mundo</w:t>
      </w:r>
      <w:r w:rsidR="00C73471" w:rsidRPr="005339B6">
        <w:rPr>
          <w:sz w:val="22"/>
          <w:szCs w:val="22"/>
          <w:lang w:val="es-ES_tradnl"/>
        </w:rPr>
        <w:t>.</w:t>
      </w:r>
    </w:p>
    <w:p w14:paraId="2EFBE43E" w14:textId="77777777" w:rsidR="00C73471" w:rsidRPr="005339B6" w:rsidRDefault="00C73471" w:rsidP="00C73471">
      <w:pPr>
        <w:rPr>
          <w:rFonts w:ascii="Calibri" w:eastAsia="Calibri" w:hAnsi="Calibri" w:cs="Times New Roman"/>
          <w:sz w:val="22"/>
          <w:szCs w:val="22"/>
          <w:lang w:val="es-ES_tradnl" w:eastAsia="en-US"/>
        </w:rPr>
      </w:pPr>
    </w:p>
    <w:p w14:paraId="106FE8A1" w14:textId="142B51FF" w:rsidR="00C73471" w:rsidRPr="005339B6" w:rsidRDefault="008806F4" w:rsidP="00C73471">
      <w:pPr>
        <w:rPr>
          <w:sz w:val="22"/>
          <w:szCs w:val="22"/>
          <w:lang w:val="en-GT"/>
        </w:rPr>
      </w:pPr>
      <w:r w:rsidRPr="005339B6">
        <w:rPr>
          <w:sz w:val="22"/>
          <w:szCs w:val="22"/>
          <w:lang w:val="en-GT"/>
        </w:rPr>
        <w:t>Durante estos 40 días, conoceremos a familias de Etiopía, Honduras y Líbano cuyas historias reflejan perseverancia y fe. Al conocer cómo hacen frente al hambre y a las dificultades, recordamos que pertenecemos a una única familia humana. Nuestras ofrendas cuaresmales por medio de Plato de Arroz de CRS se convierten en una expresión concreta de esa solidaridad: apoyan a comunidades de todo el mundo y a familias de nuestra propia diócesis, donde el 25 % de cada donación se destina a combatir el hambre y la pobreza a nivel local</w:t>
      </w:r>
      <w:r w:rsidR="00C73471" w:rsidRPr="005339B6">
        <w:rPr>
          <w:sz w:val="22"/>
          <w:szCs w:val="22"/>
          <w:lang w:val="es-ES_tradnl"/>
        </w:rPr>
        <w:t>.</w:t>
      </w:r>
    </w:p>
    <w:p w14:paraId="303C349E" w14:textId="77777777" w:rsidR="00C73471" w:rsidRPr="005339B6" w:rsidRDefault="00C73471" w:rsidP="00C73471">
      <w:pPr>
        <w:rPr>
          <w:rFonts w:ascii="Calibri" w:eastAsia="Calibri" w:hAnsi="Calibri" w:cs="Times New Roman"/>
          <w:sz w:val="22"/>
          <w:szCs w:val="22"/>
          <w:lang w:val="es-ES_tradnl" w:eastAsia="en-US"/>
        </w:rPr>
      </w:pPr>
    </w:p>
    <w:p w14:paraId="10BB59DB" w14:textId="665E8904" w:rsidR="00C73471" w:rsidRPr="005339B6" w:rsidRDefault="00B86AD2" w:rsidP="00C73471">
      <w:pPr>
        <w:spacing w:after="240"/>
        <w:rPr>
          <w:sz w:val="22"/>
          <w:szCs w:val="22"/>
          <w:lang w:val="en-GT"/>
        </w:rPr>
      </w:pPr>
      <w:r w:rsidRPr="005339B6">
        <w:rPr>
          <w:sz w:val="22"/>
          <w:szCs w:val="22"/>
          <w:lang w:val="en-GT"/>
        </w:rPr>
        <w:t>Plato de Arroz de CRS es el programa oficial de Cuaresma de Catholic Relief Services. Ofrece maneras sencillas para que las familias oren, aprendan, hagan sacrificios y den juntas. Al preparar el plan cuaresmal de su familia, consideren estas formas de participar</w:t>
      </w:r>
      <w:r w:rsidR="00C73471" w:rsidRPr="005339B6">
        <w:rPr>
          <w:sz w:val="22"/>
          <w:szCs w:val="22"/>
          <w:lang w:val="es-ES_tradnl"/>
        </w:rPr>
        <w:t>:</w:t>
      </w:r>
    </w:p>
    <w:p w14:paraId="7E72F2D5" w14:textId="5DF0BC6A" w:rsidR="00C73471" w:rsidRPr="008A4FA1" w:rsidRDefault="004F630D" w:rsidP="004F630D">
      <w:pPr>
        <w:pStyle w:val="ListParagraph"/>
        <w:numPr>
          <w:ilvl w:val="0"/>
          <w:numId w:val="10"/>
        </w:numPr>
        <w:rPr>
          <w:sz w:val="22"/>
          <w:szCs w:val="22"/>
          <w:lang w:val="en-GT"/>
        </w:rPr>
      </w:pPr>
      <w:r w:rsidRPr="008A4FA1">
        <w:rPr>
          <w:sz w:val="22"/>
          <w:szCs w:val="22"/>
          <w:lang w:val="en-GT"/>
        </w:rPr>
        <w:t>Usen su Plato de Arroz de CRS y el calendario cuaresmal cada día para orar juntos y reflexionar sobre cómo Dios llama a su familia a vivir con espíritu de sacrificio y generosidad</w:t>
      </w:r>
      <w:r w:rsidR="00C73471" w:rsidRPr="008A4FA1">
        <w:rPr>
          <w:sz w:val="22"/>
          <w:szCs w:val="22"/>
          <w:lang w:val="es-ES_tradnl"/>
        </w:rPr>
        <w:t>.</w:t>
      </w:r>
    </w:p>
    <w:p w14:paraId="1ADAD223" w14:textId="5D960D54" w:rsidR="00C73471" w:rsidRPr="008A4FA1" w:rsidRDefault="00C73471" w:rsidP="008A4FA1">
      <w:pPr>
        <w:pStyle w:val="ListParagraph"/>
        <w:numPr>
          <w:ilvl w:val="0"/>
          <w:numId w:val="10"/>
        </w:numPr>
        <w:rPr>
          <w:sz w:val="22"/>
          <w:szCs w:val="22"/>
          <w:lang w:val="en-GT"/>
        </w:rPr>
      </w:pPr>
      <w:r w:rsidRPr="00795E5D">
        <w:rPr>
          <w:sz w:val="22"/>
          <w:szCs w:val="22"/>
          <w:lang w:val="es-ES_tradnl"/>
        </w:rPr>
        <w:t xml:space="preserve">Visiten </w:t>
      </w:r>
      <w:hyperlink r:id="rId11" w:history="1">
        <w:r w:rsidRPr="00795E5D">
          <w:rPr>
            <w:rStyle w:val="Hyperlink"/>
            <w:b/>
            <w:bCs/>
            <w:sz w:val="22"/>
            <w:szCs w:val="22"/>
            <w:lang w:val="es-ES_tradnl"/>
          </w:rPr>
          <w:t>crsplatodearroz.org</w:t>
        </w:r>
      </w:hyperlink>
      <w:r w:rsidRPr="00795E5D">
        <w:rPr>
          <w:sz w:val="22"/>
          <w:szCs w:val="22"/>
          <w:lang w:val="es-ES_tradnl"/>
        </w:rPr>
        <w:t xml:space="preserve"> </w:t>
      </w:r>
      <w:r w:rsidR="008A4FA1" w:rsidRPr="008A4FA1">
        <w:rPr>
          <w:sz w:val="22"/>
          <w:szCs w:val="22"/>
          <w:lang w:val="en-GT"/>
        </w:rPr>
        <w:t>cada semana para leer Historias de Esperanza y ver videos que ayudarán a su familia a aprender de nuestros hermanos y hermanas de todo el mundo</w:t>
      </w:r>
      <w:r w:rsidRPr="008A4FA1">
        <w:rPr>
          <w:sz w:val="22"/>
          <w:szCs w:val="22"/>
          <w:lang w:val="es-ES_tradnl"/>
        </w:rPr>
        <w:t>.</w:t>
      </w:r>
    </w:p>
    <w:p w14:paraId="57BC4CD3" w14:textId="4E9E83C8" w:rsidR="00C73471" w:rsidRPr="00B01AEC" w:rsidRDefault="00B01AEC" w:rsidP="00B01AEC">
      <w:pPr>
        <w:pStyle w:val="ListParagraph"/>
        <w:numPr>
          <w:ilvl w:val="0"/>
          <w:numId w:val="10"/>
        </w:numPr>
        <w:rPr>
          <w:sz w:val="22"/>
          <w:szCs w:val="22"/>
          <w:lang w:val="en-GT"/>
        </w:rPr>
      </w:pPr>
      <w:r w:rsidRPr="00B01AEC">
        <w:rPr>
          <w:sz w:val="22"/>
          <w:szCs w:val="22"/>
          <w:lang w:val="en-GT"/>
        </w:rPr>
        <w:t>Preparen comidas sencillas sin carne los viernes de Cuaresma con las recetas de Plato de Arroz de CRS disponibles en</w:t>
      </w:r>
      <w:r w:rsidR="00C73471" w:rsidRPr="00B01AEC">
        <w:rPr>
          <w:sz w:val="22"/>
          <w:szCs w:val="22"/>
          <w:lang w:val="es-ES_tradnl"/>
        </w:rPr>
        <w:t xml:space="preserve"> </w:t>
      </w:r>
      <w:hyperlink r:id="rId12" w:history="1">
        <w:r w:rsidR="00C73471" w:rsidRPr="00B01AEC">
          <w:rPr>
            <w:rStyle w:val="Hyperlink"/>
            <w:b/>
            <w:bCs/>
            <w:sz w:val="22"/>
            <w:szCs w:val="22"/>
            <w:lang w:val="es-ES_tradnl"/>
          </w:rPr>
          <w:t>crsplatodearroz.org/recetas</w:t>
        </w:r>
      </w:hyperlink>
      <w:r w:rsidR="00C73471" w:rsidRPr="00B01AEC">
        <w:rPr>
          <w:sz w:val="22"/>
          <w:szCs w:val="22"/>
          <w:lang w:val="es-ES_tradnl"/>
        </w:rPr>
        <w:t xml:space="preserve"> </w:t>
      </w:r>
      <w:r w:rsidRPr="00B01AEC">
        <w:rPr>
          <w:sz w:val="22"/>
          <w:szCs w:val="22"/>
          <w:lang w:val="en-GT"/>
        </w:rPr>
        <w:t>y hagan de su mesa un lugar para orar y vivir en solidaridad con familias de todo el mundo.</w:t>
      </w:r>
    </w:p>
    <w:p w14:paraId="6DDC18C3" w14:textId="77777777" w:rsidR="00C73471" w:rsidRPr="00795E5D" w:rsidRDefault="00C73471" w:rsidP="00C73471">
      <w:pPr>
        <w:pStyle w:val="ListParagraph"/>
        <w:rPr>
          <w:kern w:val="2"/>
          <w:lang w:val="es-ES_tradnl" w:eastAsia="en-US"/>
          <w14:ligatures w14:val="standardContextual"/>
        </w:rPr>
      </w:pPr>
    </w:p>
    <w:p w14:paraId="47A58E51" w14:textId="77777777" w:rsidR="003F74F8" w:rsidRPr="003F74F8" w:rsidRDefault="003F74F8" w:rsidP="003F74F8">
      <w:pPr>
        <w:rPr>
          <w:sz w:val="22"/>
          <w:szCs w:val="22"/>
          <w:lang w:val="en-GT"/>
        </w:rPr>
      </w:pPr>
      <w:r w:rsidRPr="003F74F8">
        <w:rPr>
          <w:sz w:val="22"/>
          <w:szCs w:val="22"/>
          <w:lang w:val="en-GT"/>
        </w:rPr>
        <w:t>Plato de Arroz de CRS es una manera de responder al llamado de Jesús a compartir pan para la vida con los demás. Que, en este tiempo santo, el camino cuaresmal de su familia esté marcado por la oración, el sacrificio y el amor al prójimo. Que su participación en Plato de Arroz de CRS lleve el amor de Cristo a quienes más lo necesitan y acerque a su familia al corazón de Dios.</w:t>
      </w:r>
    </w:p>
    <w:p w14:paraId="60713DA5" w14:textId="77777777" w:rsidR="00C73471" w:rsidRPr="00795E5D" w:rsidRDefault="00C73471" w:rsidP="00C73471">
      <w:pPr>
        <w:rPr>
          <w:rFonts w:ascii="Calibri" w:eastAsia="Calibri" w:hAnsi="Calibri" w:cs="Times New Roman"/>
          <w:sz w:val="22"/>
          <w:szCs w:val="22"/>
          <w:lang w:val="es-ES_tradnl" w:eastAsia="en-US"/>
        </w:rPr>
      </w:pPr>
    </w:p>
    <w:p w14:paraId="510B7993" w14:textId="4ED2ECEC" w:rsidR="003F74F8" w:rsidRPr="003F74F8" w:rsidRDefault="003F74F8" w:rsidP="003F74F8">
      <w:pPr>
        <w:rPr>
          <w:sz w:val="22"/>
          <w:szCs w:val="22"/>
          <w:lang w:val="en-GT"/>
        </w:rPr>
      </w:pPr>
      <w:r w:rsidRPr="003F74F8">
        <w:rPr>
          <w:sz w:val="22"/>
          <w:szCs w:val="22"/>
          <w:lang w:val="en-GT"/>
        </w:rPr>
        <w:t>Atentamente</w:t>
      </w:r>
      <w:r>
        <w:rPr>
          <w:sz w:val="22"/>
          <w:szCs w:val="22"/>
          <w:lang w:val="en-GT"/>
        </w:rPr>
        <w:t>,</w:t>
      </w:r>
    </w:p>
    <w:p w14:paraId="6416197D" w14:textId="77777777" w:rsidR="00C73471" w:rsidRPr="00795E5D" w:rsidRDefault="00C73471" w:rsidP="00C73471">
      <w:pPr>
        <w:rPr>
          <w:lang w:val="es-ES_tradnl"/>
        </w:rPr>
      </w:pPr>
    </w:p>
    <w:p w14:paraId="07B8C4B0" w14:textId="1537A332" w:rsidR="00022290" w:rsidRPr="00795E5D" w:rsidRDefault="00022290" w:rsidP="00C73471">
      <w:pPr>
        <w:rPr>
          <w:lang w:val="es-ES_tradnl"/>
        </w:rPr>
      </w:pPr>
    </w:p>
    <w:sectPr w:rsidR="00022290" w:rsidRPr="00795E5D" w:rsidSect="009D1CEF">
      <w:headerReference w:type="even" r:id="rId13"/>
      <w:headerReference w:type="default" r:id="rId14"/>
      <w:headerReference w:type="first" r:id="rId15"/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34C4A5" w14:textId="77777777" w:rsidR="00561A11" w:rsidRDefault="00561A11" w:rsidP="001541DC">
      <w:r>
        <w:separator/>
      </w:r>
    </w:p>
  </w:endnote>
  <w:endnote w:type="continuationSeparator" w:id="0">
    <w:p w14:paraId="28B4019E" w14:textId="77777777" w:rsidR="00561A11" w:rsidRDefault="00561A11" w:rsidP="00154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54CD7F" w14:textId="77777777" w:rsidR="00561A11" w:rsidRDefault="00561A11" w:rsidP="001541DC">
      <w:r>
        <w:separator/>
      </w:r>
    </w:p>
  </w:footnote>
  <w:footnote w:type="continuationSeparator" w:id="0">
    <w:p w14:paraId="433B1FD3" w14:textId="77777777" w:rsidR="00561A11" w:rsidRDefault="00561A11" w:rsidP="001541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7BEE0E" w14:textId="77777777" w:rsidR="00D64D99" w:rsidRDefault="00561A11">
    <w:pPr>
      <w:pStyle w:val="Header"/>
    </w:pPr>
    <w:r>
      <w:rPr>
        <w:noProof/>
      </w:rPr>
      <w:pict w14:anchorId="7C6ED7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860630" o:spid="_x0000_s1026" type="#_x0000_t75" alt="/Users/anny/Dropbox (MarCom)/Creative Team/Studio Lab/Anny/Active Jobs/Rice Bowl 2020/19US 152941 RB 2020 Generic Template/Drafts/trail template 32.jpg" style="position:absolute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il template 3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441B0E" w14:textId="77777777" w:rsidR="00F34B81" w:rsidRDefault="00F34B81">
    <w:pPr>
      <w:pStyle w:val="Header"/>
    </w:pPr>
  </w:p>
  <w:p w14:paraId="54C9DD8F" w14:textId="77777777" w:rsidR="00F34B81" w:rsidRDefault="00F34B81">
    <w:pPr>
      <w:pStyle w:val="Header"/>
    </w:pPr>
  </w:p>
  <w:p w14:paraId="0CF28E7C" w14:textId="77777777" w:rsidR="00F34B81" w:rsidRDefault="00F34B81">
    <w:pPr>
      <w:pStyle w:val="Header"/>
    </w:pPr>
  </w:p>
  <w:p w14:paraId="4CC86612" w14:textId="77777777" w:rsidR="00F34B81" w:rsidRDefault="00F34B81">
    <w:pPr>
      <w:pStyle w:val="Header"/>
    </w:pPr>
  </w:p>
  <w:p w14:paraId="0EC1846D" w14:textId="3F00A1B9" w:rsidR="00D64D99" w:rsidRDefault="00251B19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6A6250C6" wp14:editId="70E28F5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F4D7F9" w14:textId="77777777" w:rsidR="00D64D99" w:rsidRDefault="00561A11">
    <w:pPr>
      <w:pStyle w:val="Header"/>
    </w:pPr>
    <w:r>
      <w:rPr>
        <w:noProof/>
      </w:rPr>
      <w:pict w14:anchorId="1BC069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860629" o:spid="_x0000_s1025" type="#_x0000_t75" alt="/Users/anny/Dropbox (MarCom)/Creative Team/Studio Lab/Anny/Active Jobs/Rice Bowl 2020/19US 152941 RB 2020 Generic Template/Drafts/trail template 32.jpg" style="position:absolute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il template 3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AC8E59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ED27A1"/>
    <w:multiLevelType w:val="hybridMultilevel"/>
    <w:tmpl w:val="7F660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9658B"/>
    <w:multiLevelType w:val="hybridMultilevel"/>
    <w:tmpl w:val="B36A5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041B8"/>
    <w:multiLevelType w:val="hybridMultilevel"/>
    <w:tmpl w:val="DC14AF9A"/>
    <w:lvl w:ilvl="0" w:tplc="635C5734">
      <w:start w:val="1"/>
      <w:numFmt w:val="bullet"/>
      <w:lvlText w:val=""/>
      <w:lvlJc w:val="left"/>
      <w:pPr>
        <w:ind w:left="1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4" w15:restartNumberingAfterBreak="0">
    <w:nsid w:val="2F411030"/>
    <w:multiLevelType w:val="hybridMultilevel"/>
    <w:tmpl w:val="6D20D4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F12110"/>
    <w:multiLevelType w:val="hybridMultilevel"/>
    <w:tmpl w:val="3E20C0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0B5002"/>
    <w:multiLevelType w:val="hybridMultilevel"/>
    <w:tmpl w:val="53960D9A"/>
    <w:lvl w:ilvl="0" w:tplc="F1BEACD0">
      <w:numFmt w:val="bullet"/>
      <w:lvlText w:val="•"/>
      <w:lvlJc w:val="left"/>
      <w:pPr>
        <w:ind w:left="1080" w:hanging="720"/>
      </w:pPr>
      <w:rPr>
        <w:rFonts w:ascii="Calibri" w:eastAsiaTheme="minorEastAsia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796437"/>
    <w:multiLevelType w:val="hybridMultilevel"/>
    <w:tmpl w:val="33AA4A06"/>
    <w:lvl w:ilvl="0" w:tplc="20666264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8" w15:restartNumberingAfterBreak="0">
    <w:nsid w:val="7C935432"/>
    <w:multiLevelType w:val="multilevel"/>
    <w:tmpl w:val="81C00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814AA4"/>
    <w:multiLevelType w:val="multilevel"/>
    <w:tmpl w:val="80B88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6507850">
    <w:abstractNumId w:val="0"/>
  </w:num>
  <w:num w:numId="2" w16cid:durableId="2107575632">
    <w:abstractNumId w:val="7"/>
  </w:num>
  <w:num w:numId="3" w16cid:durableId="659773605">
    <w:abstractNumId w:val="3"/>
  </w:num>
  <w:num w:numId="4" w16cid:durableId="54623382">
    <w:abstractNumId w:val="4"/>
  </w:num>
  <w:num w:numId="5" w16cid:durableId="431053949">
    <w:abstractNumId w:val="6"/>
  </w:num>
  <w:num w:numId="6" w16cid:durableId="186331333">
    <w:abstractNumId w:val="5"/>
  </w:num>
  <w:num w:numId="7" w16cid:durableId="1751466331">
    <w:abstractNumId w:val="2"/>
  </w:num>
  <w:num w:numId="8" w16cid:durableId="745497305">
    <w:abstractNumId w:val="9"/>
  </w:num>
  <w:num w:numId="9" w16cid:durableId="143014344">
    <w:abstractNumId w:val="8"/>
  </w:num>
  <w:num w:numId="10" w16cid:durableId="108248984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embedSystemFonts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D0C"/>
    <w:rsid w:val="00022290"/>
    <w:rsid w:val="00024D0D"/>
    <w:rsid w:val="0003143D"/>
    <w:rsid w:val="000316A9"/>
    <w:rsid w:val="00034796"/>
    <w:rsid w:val="00036236"/>
    <w:rsid w:val="00041B1E"/>
    <w:rsid w:val="000449A9"/>
    <w:rsid w:val="00052467"/>
    <w:rsid w:val="00084E90"/>
    <w:rsid w:val="000A3478"/>
    <w:rsid w:val="000B4BB7"/>
    <w:rsid w:val="000B5BB7"/>
    <w:rsid w:val="000D6CF1"/>
    <w:rsid w:val="00130898"/>
    <w:rsid w:val="00131942"/>
    <w:rsid w:val="00133D30"/>
    <w:rsid w:val="001440E3"/>
    <w:rsid w:val="0014581D"/>
    <w:rsid w:val="001541DC"/>
    <w:rsid w:val="00155226"/>
    <w:rsid w:val="00191386"/>
    <w:rsid w:val="001A02B7"/>
    <w:rsid w:val="001A0B73"/>
    <w:rsid w:val="001B7D7B"/>
    <w:rsid w:val="0020580A"/>
    <w:rsid w:val="00241719"/>
    <w:rsid w:val="00246537"/>
    <w:rsid w:val="0024742E"/>
    <w:rsid w:val="00251B19"/>
    <w:rsid w:val="002619FF"/>
    <w:rsid w:val="00280B96"/>
    <w:rsid w:val="002839F3"/>
    <w:rsid w:val="002856DE"/>
    <w:rsid w:val="002A4EDB"/>
    <w:rsid w:val="00313EBA"/>
    <w:rsid w:val="003738FD"/>
    <w:rsid w:val="00381D3A"/>
    <w:rsid w:val="003901D9"/>
    <w:rsid w:val="003B1458"/>
    <w:rsid w:val="003D40E0"/>
    <w:rsid w:val="003E0E1C"/>
    <w:rsid w:val="003E0FC7"/>
    <w:rsid w:val="003F74F8"/>
    <w:rsid w:val="00403D0C"/>
    <w:rsid w:val="00403EA2"/>
    <w:rsid w:val="00421C08"/>
    <w:rsid w:val="00426CEA"/>
    <w:rsid w:val="00436BA7"/>
    <w:rsid w:val="00441DFF"/>
    <w:rsid w:val="00452BA1"/>
    <w:rsid w:val="004645DA"/>
    <w:rsid w:val="004649D6"/>
    <w:rsid w:val="00471A34"/>
    <w:rsid w:val="00473910"/>
    <w:rsid w:val="00480FE9"/>
    <w:rsid w:val="004A10A5"/>
    <w:rsid w:val="004A7964"/>
    <w:rsid w:val="004D5BFA"/>
    <w:rsid w:val="004F464C"/>
    <w:rsid w:val="004F630D"/>
    <w:rsid w:val="00505534"/>
    <w:rsid w:val="00507A2B"/>
    <w:rsid w:val="00512355"/>
    <w:rsid w:val="005339B6"/>
    <w:rsid w:val="00545636"/>
    <w:rsid w:val="00560171"/>
    <w:rsid w:val="00561A11"/>
    <w:rsid w:val="0057552A"/>
    <w:rsid w:val="00584D4C"/>
    <w:rsid w:val="00587BF3"/>
    <w:rsid w:val="005951A3"/>
    <w:rsid w:val="005A2174"/>
    <w:rsid w:val="005A3CF6"/>
    <w:rsid w:val="005B53FD"/>
    <w:rsid w:val="005B548C"/>
    <w:rsid w:val="005C1418"/>
    <w:rsid w:val="005D167D"/>
    <w:rsid w:val="006043AD"/>
    <w:rsid w:val="00604E3F"/>
    <w:rsid w:val="006201DE"/>
    <w:rsid w:val="00630960"/>
    <w:rsid w:val="006345F5"/>
    <w:rsid w:val="00640862"/>
    <w:rsid w:val="00644D08"/>
    <w:rsid w:val="0064646A"/>
    <w:rsid w:val="0065704B"/>
    <w:rsid w:val="0065773E"/>
    <w:rsid w:val="00662463"/>
    <w:rsid w:val="0066671B"/>
    <w:rsid w:val="00667C63"/>
    <w:rsid w:val="00675B34"/>
    <w:rsid w:val="006827CB"/>
    <w:rsid w:val="006849BB"/>
    <w:rsid w:val="00694E57"/>
    <w:rsid w:val="006C07CE"/>
    <w:rsid w:val="006C3964"/>
    <w:rsid w:val="006C66F7"/>
    <w:rsid w:val="006C7882"/>
    <w:rsid w:val="006F5D95"/>
    <w:rsid w:val="006F7C84"/>
    <w:rsid w:val="00716D18"/>
    <w:rsid w:val="0076068C"/>
    <w:rsid w:val="0076114D"/>
    <w:rsid w:val="00763BBA"/>
    <w:rsid w:val="00766CF2"/>
    <w:rsid w:val="00773808"/>
    <w:rsid w:val="0079579F"/>
    <w:rsid w:val="00795E5D"/>
    <w:rsid w:val="007A7ADE"/>
    <w:rsid w:val="007B3EF8"/>
    <w:rsid w:val="007B6B19"/>
    <w:rsid w:val="007D5ADC"/>
    <w:rsid w:val="00827041"/>
    <w:rsid w:val="00855C10"/>
    <w:rsid w:val="00857E26"/>
    <w:rsid w:val="00863432"/>
    <w:rsid w:val="00876D36"/>
    <w:rsid w:val="008806F4"/>
    <w:rsid w:val="00880FDD"/>
    <w:rsid w:val="00883D19"/>
    <w:rsid w:val="00890C55"/>
    <w:rsid w:val="008A4FA1"/>
    <w:rsid w:val="008D03AD"/>
    <w:rsid w:val="008D09C7"/>
    <w:rsid w:val="009176E7"/>
    <w:rsid w:val="0095449E"/>
    <w:rsid w:val="00960FEA"/>
    <w:rsid w:val="00967EBD"/>
    <w:rsid w:val="00973466"/>
    <w:rsid w:val="00985047"/>
    <w:rsid w:val="009A2E42"/>
    <w:rsid w:val="009B1F63"/>
    <w:rsid w:val="009C71CD"/>
    <w:rsid w:val="009D1CEF"/>
    <w:rsid w:val="009D52D0"/>
    <w:rsid w:val="009E4675"/>
    <w:rsid w:val="00A02B40"/>
    <w:rsid w:val="00A25E60"/>
    <w:rsid w:val="00A35228"/>
    <w:rsid w:val="00A86FA0"/>
    <w:rsid w:val="00A87C18"/>
    <w:rsid w:val="00A930B5"/>
    <w:rsid w:val="00A96344"/>
    <w:rsid w:val="00AB70FA"/>
    <w:rsid w:val="00AC6239"/>
    <w:rsid w:val="00AC682F"/>
    <w:rsid w:val="00AD4B40"/>
    <w:rsid w:val="00B01AEC"/>
    <w:rsid w:val="00B01FEA"/>
    <w:rsid w:val="00B032A3"/>
    <w:rsid w:val="00B049CD"/>
    <w:rsid w:val="00B06ADA"/>
    <w:rsid w:val="00B15CB5"/>
    <w:rsid w:val="00B365D0"/>
    <w:rsid w:val="00B41DA4"/>
    <w:rsid w:val="00B42964"/>
    <w:rsid w:val="00B47C83"/>
    <w:rsid w:val="00B502DC"/>
    <w:rsid w:val="00B50CCD"/>
    <w:rsid w:val="00B729F6"/>
    <w:rsid w:val="00B84A1C"/>
    <w:rsid w:val="00B86AD2"/>
    <w:rsid w:val="00B97DE1"/>
    <w:rsid w:val="00BA3011"/>
    <w:rsid w:val="00BA77EC"/>
    <w:rsid w:val="00BB4BE3"/>
    <w:rsid w:val="00BC2679"/>
    <w:rsid w:val="00BF034F"/>
    <w:rsid w:val="00BF3F4E"/>
    <w:rsid w:val="00BF3FCE"/>
    <w:rsid w:val="00C12257"/>
    <w:rsid w:val="00C14C6C"/>
    <w:rsid w:val="00C25AFE"/>
    <w:rsid w:val="00C27FF9"/>
    <w:rsid w:val="00C73471"/>
    <w:rsid w:val="00C8431E"/>
    <w:rsid w:val="00CA27B5"/>
    <w:rsid w:val="00CC1C83"/>
    <w:rsid w:val="00CE5BB3"/>
    <w:rsid w:val="00D05EFD"/>
    <w:rsid w:val="00D341AC"/>
    <w:rsid w:val="00D47FAC"/>
    <w:rsid w:val="00D53F68"/>
    <w:rsid w:val="00D64D99"/>
    <w:rsid w:val="00D81D63"/>
    <w:rsid w:val="00DA3E68"/>
    <w:rsid w:val="00DB0F9B"/>
    <w:rsid w:val="00DB5DCF"/>
    <w:rsid w:val="00DE48B1"/>
    <w:rsid w:val="00DE50D6"/>
    <w:rsid w:val="00DF2D1D"/>
    <w:rsid w:val="00E02C36"/>
    <w:rsid w:val="00E10CD7"/>
    <w:rsid w:val="00E43584"/>
    <w:rsid w:val="00E96402"/>
    <w:rsid w:val="00E96720"/>
    <w:rsid w:val="00E9773F"/>
    <w:rsid w:val="00EB47BD"/>
    <w:rsid w:val="00EB7D39"/>
    <w:rsid w:val="00ED45C6"/>
    <w:rsid w:val="00F072A4"/>
    <w:rsid w:val="00F13FB9"/>
    <w:rsid w:val="00F23810"/>
    <w:rsid w:val="00F314CC"/>
    <w:rsid w:val="00F34481"/>
    <w:rsid w:val="00F34B81"/>
    <w:rsid w:val="00F50D88"/>
    <w:rsid w:val="00F56220"/>
    <w:rsid w:val="00F563AF"/>
    <w:rsid w:val="00F73133"/>
    <w:rsid w:val="00F83502"/>
    <w:rsid w:val="00F9517B"/>
    <w:rsid w:val="00FB24F1"/>
    <w:rsid w:val="00FB655C"/>
    <w:rsid w:val="00FB725D"/>
    <w:rsid w:val="00FC4162"/>
    <w:rsid w:val="00FD3976"/>
    <w:rsid w:val="00FD3D8B"/>
    <w:rsid w:val="00FF54D1"/>
    <w:rsid w:val="06198CD1"/>
    <w:rsid w:val="1BB6088E"/>
    <w:rsid w:val="1F471E27"/>
    <w:rsid w:val="24096C03"/>
    <w:rsid w:val="2CE5D95C"/>
    <w:rsid w:val="2D001C8F"/>
    <w:rsid w:val="4B376439"/>
    <w:rsid w:val="4D4E09E5"/>
    <w:rsid w:val="4D673B19"/>
    <w:rsid w:val="504DE8A4"/>
    <w:rsid w:val="5BFBC28C"/>
    <w:rsid w:val="6B28D686"/>
    <w:rsid w:val="764B7BF7"/>
    <w:rsid w:val="7D47E8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EAB0339"/>
  <w15:docId w15:val="{1CA98310-3F21-4B2E-834C-6F8E1C96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aliases w:val="Paul - Text"/>
    <w:qFormat/>
    <w:rsid w:val="00DE50D6"/>
    <w:rPr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08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47487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4329B"/>
    <w:rPr>
      <w:rFonts w:ascii="Lucida Grande" w:hAnsi="Lucida Grande"/>
      <w:sz w:val="18"/>
      <w:szCs w:val="18"/>
    </w:rPr>
  </w:style>
  <w:style w:type="paragraph" w:styleId="ListParagraph">
    <w:name w:val="List Paragraph"/>
    <w:aliases w:val="Paul - Text #List,Paul - Text #ListCxSpLast,Paul - Text #ListCxSpLastCxSpLast,Paul - Text #ListCxSpLastCxSpLastCxSpLast,Paul - Text #ListCxSpLastCxSpLastCxSpLastCxSpLast,Paul - Text #ListCxSpLastCxSpLastCxSpLastCxSpLastCxSpLast"/>
    <w:uiPriority w:val="34"/>
    <w:qFormat/>
    <w:rsid w:val="00381D3A"/>
    <w:pPr>
      <w:ind w:left="720"/>
      <w:contextualSpacing/>
    </w:pPr>
    <w:rPr>
      <w:szCs w:val="24"/>
    </w:rPr>
  </w:style>
  <w:style w:type="paragraph" w:customStyle="1" w:styleId="Paul-TextSubhead">
    <w:name w:val="Paul - Text Subhead"/>
    <w:qFormat/>
    <w:rsid w:val="00DE50D6"/>
    <w:rPr>
      <w:b/>
    </w:rPr>
  </w:style>
  <w:style w:type="paragraph" w:styleId="Header">
    <w:name w:val="header"/>
    <w:basedOn w:val="Normal"/>
    <w:link w:val="HeaderChar"/>
    <w:uiPriority w:val="99"/>
    <w:unhideWhenUsed/>
    <w:rsid w:val="001541D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1DC"/>
    <w:rPr>
      <w:szCs w:val="24"/>
    </w:rPr>
  </w:style>
  <w:style w:type="paragraph" w:styleId="Footer">
    <w:name w:val="footer"/>
    <w:basedOn w:val="Normal"/>
    <w:link w:val="FooterChar"/>
    <w:uiPriority w:val="99"/>
    <w:unhideWhenUsed/>
    <w:rsid w:val="001541D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1DC"/>
    <w:rPr>
      <w:szCs w:val="24"/>
    </w:rPr>
  </w:style>
  <w:style w:type="paragraph" w:customStyle="1" w:styleId="BasicParagraph">
    <w:name w:val="[Basic Paragraph]"/>
    <w:basedOn w:val="Normal"/>
    <w:uiPriority w:val="99"/>
    <w:rsid w:val="0076114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C12257"/>
    <w:rPr>
      <w:color w:val="00A2C7" w:themeColor="hyperlink"/>
      <w:u w:val="single"/>
    </w:rPr>
  </w:style>
  <w:style w:type="paragraph" w:customStyle="1" w:styleId="paragraph">
    <w:name w:val="paragraph"/>
    <w:basedOn w:val="Normal"/>
    <w:rsid w:val="00AC623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s-MX" w:eastAsia="es-MX"/>
    </w:rPr>
  </w:style>
  <w:style w:type="character" w:customStyle="1" w:styleId="eop">
    <w:name w:val="eop"/>
    <w:basedOn w:val="DefaultParagraphFont"/>
    <w:rsid w:val="00C27FF9"/>
  </w:style>
  <w:style w:type="character" w:customStyle="1" w:styleId="normaltextrun">
    <w:name w:val="normaltextrun"/>
    <w:basedOn w:val="DefaultParagraphFont"/>
    <w:rsid w:val="00C27FF9"/>
  </w:style>
  <w:style w:type="character" w:customStyle="1" w:styleId="Heading1Char">
    <w:name w:val="Heading 1 Char"/>
    <w:basedOn w:val="DefaultParagraphFont"/>
    <w:link w:val="Heading1"/>
    <w:uiPriority w:val="9"/>
    <w:rsid w:val="00130898"/>
    <w:rPr>
      <w:rFonts w:asciiTheme="majorHAnsi" w:eastAsiaTheme="majorEastAsia" w:hAnsiTheme="majorHAnsi" w:cstheme="majorBidi"/>
      <w:color w:val="547487" w:themeColor="accent1" w:themeShade="BF"/>
      <w:sz w:val="32"/>
      <w:szCs w:val="32"/>
    </w:rPr>
  </w:style>
  <w:style w:type="paragraph" w:styleId="NoSpacing">
    <w:name w:val="No Spacing"/>
    <w:uiPriority w:val="1"/>
    <w:qFormat/>
    <w:rsid w:val="00A96344"/>
    <w:rPr>
      <w:rFonts w:ascii="Calibri" w:eastAsia="Times New Roman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splatodearroz.org/receta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splatodearroz.org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trejo\Downloads\20US-264029%20RB2021%20Generic%20Template%20SP.dotx" TargetMode="External"/></Relationships>
</file>

<file path=word/theme/theme1.xml><?xml version="1.0" encoding="utf-8"?>
<a:theme xmlns:a="http://schemas.openxmlformats.org/drawingml/2006/main" name="CRS_2020_Microsoft">
  <a:themeElements>
    <a:clrScheme name="CRS_2020_Palette_Microsoft">
      <a:dk1>
        <a:srgbClr val="000000"/>
      </a:dk1>
      <a:lt1>
        <a:srgbClr val="FFFFFF"/>
      </a:lt1>
      <a:dk2>
        <a:srgbClr val="00A2C7"/>
      </a:dk2>
      <a:lt2>
        <a:srgbClr val="BFB8AF"/>
      </a:lt2>
      <a:accent1>
        <a:srgbClr val="7999AC"/>
      </a:accent1>
      <a:accent2>
        <a:srgbClr val="9053A1"/>
      </a:accent2>
      <a:accent3>
        <a:srgbClr val="79A02C"/>
      </a:accent3>
      <a:accent4>
        <a:srgbClr val="EF6E0B"/>
      </a:accent4>
      <a:accent5>
        <a:srgbClr val="0099A9"/>
      </a:accent5>
      <a:accent6>
        <a:srgbClr val="00468B"/>
      </a:accent6>
      <a:hlink>
        <a:srgbClr val="00A2C7"/>
      </a:hlink>
      <a:folHlink>
        <a:srgbClr val="9053A1"/>
      </a:folHlink>
    </a:clrScheme>
    <a:fontScheme name="Office Them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RS_2020_Microsoft" id="{8AD903B1-0873-9443-9A9B-35DA84F277A7}" vid="{F2B1F12F-FD2E-EF43-8EFF-88FC48E675B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C5771596AFF94488D97F3BD72309FE" ma:contentTypeVersion="12" ma:contentTypeDescription="Create a new document." ma:contentTypeScope="" ma:versionID="ae61d02f4eaac17a1f48e57ae784e86f">
  <xsd:schema xmlns:xsd="http://www.w3.org/2001/XMLSchema" xmlns:xs="http://www.w3.org/2001/XMLSchema" xmlns:p="http://schemas.microsoft.com/office/2006/metadata/properties" xmlns:ns2="d0d560e1-7041-4a14-9b2a-3460493bd10a" targetNamespace="http://schemas.microsoft.com/office/2006/metadata/properties" ma:root="true" ma:fieldsID="f2f70efd4ba14935d46918a2a3dcab8f" ns2:_="">
    <xsd:import namespace="d0d560e1-7041-4a14-9b2a-3460493bd1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560e1-7041-4a14-9b2a-3460493bd1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e90c631-7896-4d4b-aef2-bd8af8cfca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d560e1-7041-4a14-9b2a-3460493bd10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239B93E-E0B4-4280-9CED-EF2F821CF9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825D7D-0390-DB4B-96D4-0183599088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0C8E35-DB8C-41C6-B7EE-C27609EE49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d560e1-7041-4a14-9b2a-3460493bd1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D16912-068D-47AE-B338-8AF888C37E4C}">
  <ds:schemaRefs>
    <ds:schemaRef ds:uri="http://schemas.microsoft.com/office/2006/metadata/properties"/>
    <ds:schemaRef ds:uri="http://schemas.microsoft.com/office/infopath/2007/PartnerControls"/>
    <ds:schemaRef ds:uri="d0d560e1-7041-4a14-9b2a-3460493bd1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C:\Users\maria.trejo\Downloads\20US-264029 RB2021 Generic Template SP.dotx</Template>
  <TotalTime>7</TotalTime>
  <Pages>1</Pages>
  <Words>378</Words>
  <Characters>2161</Characters>
  <Application>Microsoft Office Word</Application>
  <DocSecurity>0</DocSecurity>
  <Lines>18</Lines>
  <Paragraphs>5</Paragraphs>
  <ScaleCrop>false</ScaleCrop>
  <Company>Catholic Relief Services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Trejo, Marimar</dc:creator>
  <cp:keywords/>
  <dc:description/>
  <cp:lastModifiedBy>Palma, Ivan</cp:lastModifiedBy>
  <cp:revision>15</cp:revision>
  <cp:lastPrinted>2019-06-18T14:19:00Z</cp:lastPrinted>
  <dcterms:created xsi:type="dcterms:W3CDTF">2026-08-28T13:15:00Z</dcterms:created>
  <dcterms:modified xsi:type="dcterms:W3CDTF">2026-09-14T16:48:00Z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0x010100FAC5771596AFF94488D97F3BD72309FE</vt:lpwstr>
  </property>
  <property fmtid="{D5CDD505-2E9C-101B-9397-08002B2CF9AE}" pid="3" name="MediaServiceImageTags">
    <vt:lpwstr/>
  </property>
  <property fmtid="{D5CDD505-2E9C-101B-9397-08002B2CF9AE}" pid="4" name="GrammarlyDocumentId">
    <vt:lpwstr>374f2fd4728e75a944f5617aa10d32c7575c1aaa3dcf7828f4c201aa6e3a2e22</vt:lpwstr>
  </property>
  <property fmtid="{D5CDD505-2E9C-101B-9397-08002B2CF9AE}" pid="5" name="docLang">
    <vt:lpwstr>es</vt:lpwstr>
  </property>
</Properties>
</file>