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714558" w:rsidR="00022290" w:rsidP="00C87A80" w:rsidRDefault="003F1EB9" w14:paraId="5BBCB059" w14:textId="77777777">
      <w:pPr>
        <w:pStyle w:val="Heading1"/>
        <w:jc w:val="right"/>
        <w:rPr>
          <w:lang w:val="es-ES_tradnl"/>
        </w:rPr>
      </w:pPr>
      <w:r w:rsidRPr="00714558">
        <w:rPr>
          <w:lang w:val="es-ES_tradnl"/>
        </w:rPr>
        <w:t>ANUNCIO PARA LA MISA O ESCUELA</w:t>
      </w:r>
    </w:p>
    <w:p w:rsidRPr="00714558" w:rsidR="00022290" w:rsidP="00C87A80" w:rsidRDefault="0056097F" w14:paraId="7F66F7FC" w14:textId="77777777">
      <w:pPr>
        <w:pStyle w:val="Heading2"/>
        <w:jc w:val="right"/>
        <w:rPr>
          <w:lang w:val="es-ES_tradnl"/>
        </w:rPr>
      </w:pPr>
      <w:r w:rsidRPr="00714558">
        <w:rPr>
          <w:lang w:val="es-ES_tradnl"/>
        </w:rPr>
        <w:t>Invitación para participar en Plato de Arroz de CRS</w:t>
      </w:r>
    </w:p>
    <w:p w:rsidRPr="00714558" w:rsidR="43456A80" w:rsidP="43456A80" w:rsidRDefault="43456A80" w14:paraId="4CF5EDC3" w14:textId="5830AA73">
      <w:pPr>
        <w:jc w:val="right"/>
        <w:rPr>
          <w:rFonts w:ascii="Gotham Light" w:hAnsi="Gotham Light"/>
          <w:i/>
          <w:iCs/>
          <w:lang w:val="es-ES_tradnl"/>
        </w:rPr>
      </w:pPr>
    </w:p>
    <w:p w:rsidRPr="00714558" w:rsidR="43456A80" w:rsidP="43456A80" w:rsidRDefault="43456A80" w14:paraId="248D5AAB" w14:textId="71E0A950">
      <w:pPr>
        <w:jc w:val="right"/>
        <w:rPr>
          <w:rFonts w:ascii="Gotham Light" w:hAnsi="Gotham Light"/>
          <w:i/>
          <w:iCs/>
          <w:lang w:val="es-ES_tradnl"/>
        </w:rPr>
      </w:pPr>
    </w:p>
    <w:p w:rsidRPr="00714558" w:rsidR="43456A80" w:rsidP="43456A80" w:rsidRDefault="43456A80" w14:paraId="7BF65FAC" w14:textId="5D98DAA8">
      <w:pPr>
        <w:jc w:val="right"/>
        <w:rPr>
          <w:rFonts w:ascii="Gotham Light" w:hAnsi="Gotham Light"/>
          <w:i/>
          <w:iCs/>
          <w:lang w:val="es-ES_tradnl"/>
        </w:rPr>
      </w:pPr>
    </w:p>
    <w:p w:rsidRPr="00714558" w:rsidR="43456A80" w:rsidP="43456A80" w:rsidRDefault="43456A80" w14:paraId="04DBE0C7" w14:textId="4358B0C1">
      <w:pPr>
        <w:jc w:val="right"/>
        <w:rPr>
          <w:rFonts w:ascii="Gotham Light" w:hAnsi="Gotham Light"/>
          <w:i/>
          <w:iCs/>
          <w:lang w:val="es-ES_tradnl"/>
        </w:rPr>
      </w:pPr>
    </w:p>
    <w:p w:rsidRPr="004A7114" w:rsidR="004A7114" w:rsidP="1522A86D" w:rsidRDefault="004A7114" w14:paraId="333E616D" w14:textId="77777777">
      <w:pPr>
        <w:spacing w:after="240"/>
        <w:jc w:val="right"/>
        <w:rPr>
          <w:rFonts w:ascii="Gotham Light" w:hAnsi="Gotham Light"/>
          <w:i w:val="1"/>
          <w:iCs w:val="1"/>
          <w:lang w:val="en-US"/>
        </w:rPr>
      </w:pPr>
      <w:r w:rsidRPr="1522A86D" w:rsidR="004A7114">
        <w:rPr>
          <w:rFonts w:ascii="Gotham Light" w:hAnsi="Gotham Light"/>
          <w:i w:val="1"/>
          <w:iCs w:val="1"/>
          <w:lang w:val="en-US"/>
        </w:rPr>
        <w:t>Añade tus reflexiones personales e invita a tu comunidad a participar en Plato de Arroz de CRS durante los anuncios de la Misa o los anuncios de la mañana o de la tarde en tu escuela.</w:t>
      </w:r>
    </w:p>
    <w:p w:rsidR="0081078E" w:rsidP="1522A86D" w:rsidRDefault="0081078E" w14:paraId="66E3B3DE" w14:textId="77777777">
      <w:pPr>
        <w:rPr>
          <w:lang w:val="en-US"/>
        </w:rPr>
      </w:pPr>
      <w:r w:rsidRPr="1522A86D" w:rsidR="0081078E">
        <w:rPr>
          <w:lang w:val="en-US"/>
        </w:rPr>
        <w:t>Buenos días/tardes. Mi nombre es ______________________ y quiero invitarlos a ustedes y a sus familias a participar en Plato de Arroz de CRS esta Cuaresma.</w:t>
      </w:r>
    </w:p>
    <w:p w:rsidRPr="0081078E" w:rsidR="0081078E" w:rsidP="0081078E" w:rsidRDefault="0081078E" w14:paraId="17EBD23C" w14:textId="77777777">
      <w:pPr>
        <w:rPr>
          <w:lang w:val="en-GT"/>
        </w:rPr>
      </w:pPr>
    </w:p>
    <w:p w:rsidR="0081078E" w:rsidP="1522A86D" w:rsidRDefault="0081078E" w14:paraId="48784448" w14:textId="77777777">
      <w:pPr>
        <w:rPr>
          <w:lang w:val="en-US"/>
        </w:rPr>
      </w:pPr>
      <w:r w:rsidRPr="1522A86D" w:rsidR="0081078E">
        <w:rPr>
          <w:lang w:val="en-US"/>
        </w:rPr>
        <w:t>Plato de Arroz de CRS comenzó como una manera sencilla para que los católicos apoyaran a las familias que enfrentan el hambre en todo el mundo. Durante muchos años, las familias han orado, compartido comidas sencillas y dado lo que pueden para ayudar a los demás.</w:t>
      </w:r>
    </w:p>
    <w:p w:rsidRPr="0081078E" w:rsidR="0081078E" w:rsidP="0081078E" w:rsidRDefault="0081078E" w14:paraId="3BDAB94F" w14:textId="77777777">
      <w:pPr>
        <w:rPr>
          <w:lang w:val="en-GT"/>
        </w:rPr>
      </w:pPr>
    </w:p>
    <w:p w:rsidR="0081078E" w:rsidP="1522A86D" w:rsidRDefault="0081078E" w14:paraId="48E068EE" w14:textId="77777777">
      <w:pPr>
        <w:rPr>
          <w:lang w:val="en-US"/>
        </w:rPr>
      </w:pPr>
      <w:r w:rsidRPr="1522A86D" w:rsidR="0081078E">
        <w:rPr>
          <w:lang w:val="en-US"/>
        </w:rPr>
        <w:t>Esta Cuaresma, nuestra comunidad se une a miles de parroquias y escuelas católicas de todo el país para poner nuestra fe en acción por nuestros hermanos y hermanas alrededor del mundo.</w:t>
      </w:r>
    </w:p>
    <w:p w:rsidRPr="0081078E" w:rsidR="0081078E" w:rsidP="0081078E" w:rsidRDefault="0081078E" w14:paraId="1C983BAC" w14:textId="77777777">
      <w:pPr>
        <w:rPr>
          <w:lang w:val="en-GT"/>
        </w:rPr>
      </w:pPr>
    </w:p>
    <w:p w:rsidR="0081078E" w:rsidP="1522A86D" w:rsidRDefault="0081078E" w14:paraId="64264614" w14:textId="77777777">
      <w:pPr>
        <w:rPr>
          <w:lang w:val="en-US"/>
        </w:rPr>
      </w:pPr>
      <w:r w:rsidRPr="1522A86D" w:rsidR="0081078E">
        <w:rPr>
          <w:lang w:val="en-US"/>
        </w:rPr>
        <w:t>Los invito a llevar a casa un Plato de Arroz y colocarlo en la mesa donde comen en familia o en algún lugar donde puedan verlo cada día. Úsenlo como un sencillo recordatorio para orar, ayunar y dar durante la Cuaresma.</w:t>
      </w:r>
    </w:p>
    <w:p w:rsidRPr="0081078E" w:rsidR="0081078E" w:rsidP="0081078E" w:rsidRDefault="0081078E" w14:paraId="0A483644" w14:textId="77777777">
      <w:pPr>
        <w:rPr>
          <w:lang w:val="en-GT"/>
        </w:rPr>
      </w:pPr>
    </w:p>
    <w:p w:rsidRPr="0081078E" w:rsidR="0081078E" w:rsidP="1522A86D" w:rsidRDefault="0081078E" w14:paraId="2B5B6261" w14:textId="77777777">
      <w:pPr>
        <w:rPr>
          <w:lang w:val="en-US"/>
        </w:rPr>
      </w:pPr>
      <w:r w:rsidRPr="1522A86D" w:rsidR="0081078E">
        <w:rPr>
          <w:lang w:val="en-US"/>
        </w:rPr>
        <w:t>Cuando oren, recuerden a las personas que enfrentan el hambre aquí, en nuestro país, y alrededor del mundo.</w:t>
      </w:r>
    </w:p>
    <w:p w:rsidR="0081078E" w:rsidP="1522A86D" w:rsidRDefault="0081078E" w14:paraId="6BD9F967" w14:textId="77777777">
      <w:pPr>
        <w:rPr>
          <w:lang w:val="en-US"/>
        </w:rPr>
      </w:pPr>
      <w:r w:rsidRPr="1522A86D" w:rsidR="0081078E">
        <w:rPr>
          <w:lang w:val="en-US"/>
        </w:rPr>
        <w:t>Cuando ayunen, recuerden a quienes no eligen pasar sin comer.</w:t>
      </w:r>
    </w:p>
    <w:p w:rsidRPr="0081078E" w:rsidR="0081078E" w:rsidP="0081078E" w:rsidRDefault="0081078E" w14:paraId="06C6D9A0" w14:textId="77777777">
      <w:pPr>
        <w:rPr>
          <w:lang w:val="en-GT"/>
        </w:rPr>
      </w:pPr>
    </w:p>
    <w:p w:rsidR="0081078E" w:rsidP="1522A86D" w:rsidRDefault="0081078E" w14:paraId="2441E047" w14:textId="77777777">
      <w:pPr>
        <w:rPr>
          <w:lang w:val="en-US"/>
        </w:rPr>
      </w:pPr>
      <w:r w:rsidRPr="1522A86D" w:rsidR="0081078E">
        <w:rPr>
          <w:lang w:val="en-US"/>
        </w:rPr>
        <w:t>Y cuando den, consideren cómo su donación puede ayudar a las familias que enfrentan el hambre y la pobreza a través de la labor de Plato de Arroz de CRS.</w:t>
      </w:r>
    </w:p>
    <w:p w:rsidRPr="0081078E" w:rsidR="0081078E" w:rsidP="0081078E" w:rsidRDefault="0081078E" w14:paraId="70F2DA2F" w14:textId="77777777">
      <w:pPr>
        <w:rPr>
          <w:lang w:val="en-GT"/>
        </w:rPr>
      </w:pPr>
    </w:p>
    <w:p w:rsidR="0081078E" w:rsidP="1522A86D" w:rsidRDefault="0081078E" w14:paraId="0E45C103" w14:textId="77777777">
      <w:pPr>
        <w:rPr>
          <w:lang w:val="en-US"/>
        </w:rPr>
      </w:pPr>
      <w:r w:rsidRPr="1522A86D" w:rsidR="0081078E">
        <w:rPr>
          <w:lang w:val="en-US"/>
        </w:rPr>
        <w:t>Gracias por unirse a nuestra comunidad en este camino de Cuaresma.</w:t>
      </w:r>
    </w:p>
    <w:p w:rsidRPr="0081078E" w:rsidR="0081078E" w:rsidP="0081078E" w:rsidRDefault="0081078E" w14:paraId="079E4134" w14:textId="77777777">
      <w:pPr>
        <w:rPr>
          <w:lang w:val="en-GT"/>
        </w:rPr>
      </w:pPr>
    </w:p>
    <w:p w:rsidR="0081078E" w:rsidP="1522A86D" w:rsidRDefault="0081078E" w14:paraId="250A52EE" w14:textId="77777777">
      <w:pPr>
        <w:rPr>
          <w:lang w:val="en-US"/>
        </w:rPr>
      </w:pPr>
      <w:r w:rsidRPr="1522A86D" w:rsidR="0081078E">
        <w:rPr>
          <w:lang w:val="en-US"/>
        </w:rPr>
        <w:t>Por favor, recojan un Plato de Arroz para su familia. Pueden encontrarlos en _____________________.</w:t>
      </w:r>
    </w:p>
    <w:p w:rsidRPr="0081078E" w:rsidR="0081078E" w:rsidP="0081078E" w:rsidRDefault="0081078E" w14:paraId="4C425989" w14:textId="77777777">
      <w:pPr>
        <w:rPr>
          <w:lang w:val="en-GT"/>
        </w:rPr>
      </w:pPr>
    </w:p>
    <w:p w:rsidRPr="0081078E" w:rsidR="0081078E" w:rsidP="1522A86D" w:rsidRDefault="0081078E" w14:paraId="181C28D7" w14:textId="77777777">
      <w:pPr>
        <w:rPr>
          <w:lang w:val="en-US"/>
        </w:rPr>
      </w:pPr>
      <w:r w:rsidRPr="1522A86D" w:rsidR="0081078E">
        <w:rPr>
          <w:lang w:val="en-US"/>
        </w:rPr>
        <w:t>Si tienen alguna pregunta, pueden hablar conmigo después de la Misa. Muchas gracias.</w:t>
      </w:r>
    </w:p>
    <w:p w:rsidRPr="00714558" w:rsidR="005701A1" w:rsidP="005701A1" w:rsidRDefault="005701A1" w14:paraId="3BBA7BBC" w14:textId="77777777">
      <w:pPr>
        <w:rPr>
          <w:rFonts w:cstheme="minorHAnsi"/>
          <w:lang w:val="es-ES_tradnl"/>
        </w:rPr>
      </w:pPr>
    </w:p>
    <w:p w:rsidRPr="00714558" w:rsidR="005701A1" w:rsidP="005701A1" w:rsidRDefault="005701A1" w14:paraId="7C29AEC4" w14:textId="77777777">
      <w:pPr>
        <w:rPr>
          <w:rFonts w:ascii="Gotham Book" w:hAnsi="Gotham Book"/>
          <w:lang w:val="es-ES_tradnl"/>
        </w:rPr>
      </w:pPr>
    </w:p>
    <w:p w:rsidRPr="00714558" w:rsidR="005701A1" w:rsidP="005701A1" w:rsidRDefault="005701A1" w14:paraId="66228AC3" w14:textId="77777777">
      <w:pPr>
        <w:rPr>
          <w:lang w:val="es-ES_tradnl"/>
        </w:rPr>
      </w:pPr>
    </w:p>
    <w:p w:rsidRPr="00714558" w:rsidR="00022290" w:rsidP="00130898" w:rsidRDefault="00022290" w14:paraId="07B8C4B0" w14:textId="61C57F91">
      <w:pPr>
        <w:rPr>
          <w:lang w:val="es-ES_tradnl"/>
        </w:rPr>
      </w:pPr>
    </w:p>
    <w:sectPr w:rsidRPr="00714558" w:rsidR="00022290" w:rsidSect="000222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F4C73" w:rsidP="001541DC" w:rsidRDefault="001F4C73" w14:paraId="767050C4" w14:textId="77777777">
      <w:r>
        <w:separator/>
      </w:r>
    </w:p>
  </w:endnote>
  <w:endnote w:type="continuationSeparator" w:id="0">
    <w:p w:rsidR="001F4C73" w:rsidP="001541DC" w:rsidRDefault="001F4C73" w14:paraId="5A3ED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otham Light">
    <w:altName w:val="Calibri"/>
    <w:panose1 w:val="020B0604020202020204"/>
    <w:charset w:val="00"/>
    <w:family w:val="modern"/>
    <w:pitch w:val="variable"/>
    <w:sig w:usb0="A10000FF" w:usb1="4000005B" w:usb2="00000000" w:usb3="00000000" w:csb0="0000009B" w:csb1="00000000"/>
  </w:font>
  <w:font w:name="Gotham Book">
    <w:altName w:val="Calibri"/>
    <w:panose1 w:val="020B0604020202020204"/>
    <w:charset w:val="00"/>
    <w:family w:val="modern"/>
    <w:pitch w:val="variable"/>
    <w:sig w:usb0="00000087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701A1" w:rsidRDefault="005701A1" w14:paraId="2B554B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701A1" w:rsidRDefault="005701A1" w14:paraId="4EB986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701A1" w:rsidRDefault="005701A1" w14:paraId="056832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F4C73" w:rsidP="001541DC" w:rsidRDefault="001F4C73" w14:paraId="2858C2E3" w14:textId="77777777">
      <w:r>
        <w:separator/>
      </w:r>
    </w:p>
  </w:footnote>
  <w:footnote w:type="continuationSeparator" w:id="0">
    <w:p w:rsidR="001F4C73" w:rsidP="001541DC" w:rsidRDefault="001F4C73" w14:paraId="148726A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64D99" w:rsidRDefault="001F4C73" w14:paraId="5B7BEE0E" w14:textId="77777777">
    <w:pPr>
      <w:pStyle w:val="Header"/>
    </w:pPr>
    <w:r>
      <w:rPr>
        <w:noProof/>
      </w:rPr>
      <w:pict w14:anchorId="79B6C35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73860630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alt="/Users/anny/Dropbox (MarCom)/Creative Team/Studio Lab/Anny/Active Jobs/Rice Bowl 2020/19US 152941 RB 2020 Generic Template/Drafts/trail template 32.jpg" o:spid="_x0000_s1026" o:allowincell="f" type="#_x0000_t75">
          <v:imagedata o:title="trail template 3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p w:rsidR="00F34B81" w:rsidRDefault="00F34B81" w14:paraId="41441B0E" w14:textId="77777777">
    <w:pPr>
      <w:pStyle w:val="Header"/>
    </w:pPr>
  </w:p>
  <w:p w:rsidR="00F34B81" w:rsidRDefault="00F34B81" w14:paraId="54C9DD8F" w14:textId="77777777">
    <w:pPr>
      <w:pStyle w:val="Header"/>
    </w:pPr>
  </w:p>
  <w:p w:rsidR="00F34B81" w:rsidRDefault="00F34B81" w14:paraId="0CF28E7C" w14:textId="77777777">
    <w:pPr>
      <w:pStyle w:val="Header"/>
    </w:pPr>
  </w:p>
  <w:p w:rsidR="00F34B81" w:rsidRDefault="00F34B81" w14:paraId="4CC86612" w14:textId="77777777">
    <w:pPr>
      <w:pStyle w:val="Header"/>
    </w:pPr>
  </w:p>
  <w:p w:rsidR="00D64D99" w:rsidRDefault="00251B19" w14:paraId="0EC1846D" w14:textId="3F00A1B9">
    <w:pPr>
      <w:pStyle w:val="Header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64D99" w:rsidRDefault="001F4C73" w14:paraId="33F4D7F9" w14:textId="77777777">
    <w:pPr>
      <w:pStyle w:val="Header"/>
    </w:pPr>
    <w:r>
      <w:rPr>
        <w:noProof/>
      </w:rPr>
      <w:pict w14:anchorId="28D018C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73860629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alt="/Users/anny/Dropbox (MarCom)/Creative Team/Studio Lab/Anny/Active Jobs/Rice Bowl 2020/19US 152941 RB 2020 Generic Template/Drafts/trail template 32.jpg" o:spid="_x0000_s1025" o:allowincell="f" type="#_x0000_t75">
          <v:imagedata o:title="trail template 3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</w:abstractNum>
  <w:abstractNum w:abstractNumId="3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hint="default" w:ascii="Calibri" w:hAnsi="Calibri" w:cs="Calibri" w:eastAsiaTheme="minor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7F814AA4"/>
    <w:multiLevelType w:val="multilevel"/>
    <w:tmpl w:val="80B8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46507850">
    <w:abstractNumId w:val="0"/>
  </w:num>
  <w:num w:numId="2" w16cid:durableId="2107575632">
    <w:abstractNumId w:val="6"/>
  </w:num>
  <w:num w:numId="3" w16cid:durableId="659773605">
    <w:abstractNumId w:val="2"/>
  </w:num>
  <w:num w:numId="4" w16cid:durableId="54623382">
    <w:abstractNumId w:val="3"/>
  </w:num>
  <w:num w:numId="5" w16cid:durableId="431053949">
    <w:abstractNumId w:val="5"/>
  </w:num>
  <w:num w:numId="6" w16cid:durableId="186331333">
    <w:abstractNumId w:val="4"/>
  </w:num>
  <w:num w:numId="7" w16cid:durableId="1751466331">
    <w:abstractNumId w:val="1"/>
  </w:num>
  <w:num w:numId="8" w16cid:durableId="74549730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attachedTemplate r:id="rId1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01E3D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63DCD"/>
    <w:rsid w:val="000661E0"/>
    <w:rsid w:val="00084E90"/>
    <w:rsid w:val="00097563"/>
    <w:rsid w:val="000A3478"/>
    <w:rsid w:val="000B4BB7"/>
    <w:rsid w:val="000B5BB7"/>
    <w:rsid w:val="000C6504"/>
    <w:rsid w:val="000D6CF1"/>
    <w:rsid w:val="000E11E2"/>
    <w:rsid w:val="000E352F"/>
    <w:rsid w:val="00130898"/>
    <w:rsid w:val="00131942"/>
    <w:rsid w:val="00133D30"/>
    <w:rsid w:val="0014581D"/>
    <w:rsid w:val="001541DC"/>
    <w:rsid w:val="00155226"/>
    <w:rsid w:val="00191386"/>
    <w:rsid w:val="001A02B7"/>
    <w:rsid w:val="001A0B73"/>
    <w:rsid w:val="001B7D7B"/>
    <w:rsid w:val="001F4C73"/>
    <w:rsid w:val="0020580A"/>
    <w:rsid w:val="00241719"/>
    <w:rsid w:val="0024742E"/>
    <w:rsid w:val="00251B19"/>
    <w:rsid w:val="002619FF"/>
    <w:rsid w:val="00280B96"/>
    <w:rsid w:val="002839F3"/>
    <w:rsid w:val="002856DE"/>
    <w:rsid w:val="002A4EDB"/>
    <w:rsid w:val="00313EBA"/>
    <w:rsid w:val="00381D3A"/>
    <w:rsid w:val="003901D9"/>
    <w:rsid w:val="003B1458"/>
    <w:rsid w:val="003D40E0"/>
    <w:rsid w:val="003E0E1C"/>
    <w:rsid w:val="003E0FC7"/>
    <w:rsid w:val="003F1EB9"/>
    <w:rsid w:val="00403D0C"/>
    <w:rsid w:val="00403EA2"/>
    <w:rsid w:val="00421C08"/>
    <w:rsid w:val="00426CEA"/>
    <w:rsid w:val="00436BA7"/>
    <w:rsid w:val="00441DFF"/>
    <w:rsid w:val="00452BA1"/>
    <w:rsid w:val="004645DA"/>
    <w:rsid w:val="004649D6"/>
    <w:rsid w:val="00471A34"/>
    <w:rsid w:val="00473910"/>
    <w:rsid w:val="00480FE9"/>
    <w:rsid w:val="004A10A5"/>
    <w:rsid w:val="004A7114"/>
    <w:rsid w:val="004A7964"/>
    <w:rsid w:val="004D5BFA"/>
    <w:rsid w:val="004F464C"/>
    <w:rsid w:val="00505534"/>
    <w:rsid w:val="00507A2B"/>
    <w:rsid w:val="00512355"/>
    <w:rsid w:val="00560171"/>
    <w:rsid w:val="0056097F"/>
    <w:rsid w:val="005701A1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94E57"/>
    <w:rsid w:val="006C07CE"/>
    <w:rsid w:val="006C3964"/>
    <w:rsid w:val="006C66F7"/>
    <w:rsid w:val="006C7882"/>
    <w:rsid w:val="006F5D95"/>
    <w:rsid w:val="006F7C84"/>
    <w:rsid w:val="00714558"/>
    <w:rsid w:val="00716D18"/>
    <w:rsid w:val="0076068C"/>
    <w:rsid w:val="0076114D"/>
    <w:rsid w:val="00763109"/>
    <w:rsid w:val="00763BBA"/>
    <w:rsid w:val="00766CF2"/>
    <w:rsid w:val="00773808"/>
    <w:rsid w:val="0079579F"/>
    <w:rsid w:val="007A7ADE"/>
    <w:rsid w:val="007B6B19"/>
    <w:rsid w:val="007D5ADC"/>
    <w:rsid w:val="0081078E"/>
    <w:rsid w:val="00827041"/>
    <w:rsid w:val="00855C10"/>
    <w:rsid w:val="00857E26"/>
    <w:rsid w:val="00876D36"/>
    <w:rsid w:val="00880FDD"/>
    <w:rsid w:val="00883D19"/>
    <w:rsid w:val="00890C55"/>
    <w:rsid w:val="008D03AD"/>
    <w:rsid w:val="008D09C7"/>
    <w:rsid w:val="008F0C17"/>
    <w:rsid w:val="009176E7"/>
    <w:rsid w:val="00951966"/>
    <w:rsid w:val="0095449E"/>
    <w:rsid w:val="00960FEA"/>
    <w:rsid w:val="00967EBD"/>
    <w:rsid w:val="00973466"/>
    <w:rsid w:val="00985047"/>
    <w:rsid w:val="009A2E42"/>
    <w:rsid w:val="009C71CD"/>
    <w:rsid w:val="009D52D0"/>
    <w:rsid w:val="009E0D6D"/>
    <w:rsid w:val="009E4675"/>
    <w:rsid w:val="00A02B40"/>
    <w:rsid w:val="00A0559C"/>
    <w:rsid w:val="00A25E60"/>
    <w:rsid w:val="00A35228"/>
    <w:rsid w:val="00A86FA0"/>
    <w:rsid w:val="00A87C18"/>
    <w:rsid w:val="00A930B5"/>
    <w:rsid w:val="00AB70FA"/>
    <w:rsid w:val="00AC6239"/>
    <w:rsid w:val="00AC682F"/>
    <w:rsid w:val="00AD4B40"/>
    <w:rsid w:val="00AF020C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97DE1"/>
    <w:rsid w:val="00BA3011"/>
    <w:rsid w:val="00BA77EC"/>
    <w:rsid w:val="00BB4BE3"/>
    <w:rsid w:val="00BC2679"/>
    <w:rsid w:val="00BF034F"/>
    <w:rsid w:val="00BF3F4E"/>
    <w:rsid w:val="00BF3FCE"/>
    <w:rsid w:val="00C12257"/>
    <w:rsid w:val="00C14C6C"/>
    <w:rsid w:val="00C25AFE"/>
    <w:rsid w:val="00C27FF9"/>
    <w:rsid w:val="00C8431E"/>
    <w:rsid w:val="00C87A80"/>
    <w:rsid w:val="00CA27B5"/>
    <w:rsid w:val="00CC1C83"/>
    <w:rsid w:val="00CD34A2"/>
    <w:rsid w:val="00CE5BB3"/>
    <w:rsid w:val="00D341AC"/>
    <w:rsid w:val="00D47FAC"/>
    <w:rsid w:val="00D53F68"/>
    <w:rsid w:val="00D64D99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22A75"/>
    <w:rsid w:val="00E43584"/>
    <w:rsid w:val="00E70F44"/>
    <w:rsid w:val="00E85DC1"/>
    <w:rsid w:val="00E96402"/>
    <w:rsid w:val="00E96720"/>
    <w:rsid w:val="00E9773F"/>
    <w:rsid w:val="00EB47BD"/>
    <w:rsid w:val="00EB7D39"/>
    <w:rsid w:val="00EC34F8"/>
    <w:rsid w:val="00ED45C6"/>
    <w:rsid w:val="00F072A4"/>
    <w:rsid w:val="00F13FB9"/>
    <w:rsid w:val="00F23810"/>
    <w:rsid w:val="00F314CC"/>
    <w:rsid w:val="00F34481"/>
    <w:rsid w:val="00F34B81"/>
    <w:rsid w:val="00F50D88"/>
    <w:rsid w:val="00F56220"/>
    <w:rsid w:val="00F563AF"/>
    <w:rsid w:val="00F73133"/>
    <w:rsid w:val="00F83502"/>
    <w:rsid w:val="00F9517B"/>
    <w:rsid w:val="00FB24F1"/>
    <w:rsid w:val="00FB655C"/>
    <w:rsid w:val="00FB725D"/>
    <w:rsid w:val="00FC4162"/>
    <w:rsid w:val="00FD3D8B"/>
    <w:rsid w:val="00FF54D1"/>
    <w:rsid w:val="06198CD1"/>
    <w:rsid w:val="1522A86D"/>
    <w:rsid w:val="1BB6088E"/>
    <w:rsid w:val="1F471E27"/>
    <w:rsid w:val="24096C03"/>
    <w:rsid w:val="2CE5D95C"/>
    <w:rsid w:val="2D001C8F"/>
    <w:rsid w:val="43456A80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98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54748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1A1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547487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1A1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74D59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1A1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54748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1A1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54748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1A1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374D5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1A1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374D5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1A1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1A1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styleId="Paul-TextSubhead" w:customStyle="1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541DC"/>
    <w:rPr>
      <w:szCs w:val="24"/>
    </w:rPr>
  </w:style>
  <w:style w:type="paragraph" w:styleId="BasicParagraph" w:customStyle="1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styleId="paragraph" w:customStyle="1">
    <w:name w:val="paragraph"/>
    <w:basedOn w:val="Normal"/>
    <w:rsid w:val="00AC623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val="es-MX" w:eastAsia="es-MX"/>
    </w:rPr>
  </w:style>
  <w:style w:type="character" w:styleId="eop" w:customStyle="1">
    <w:name w:val="eop"/>
    <w:basedOn w:val="DefaultParagraphFont"/>
    <w:rsid w:val="00C27FF9"/>
  </w:style>
  <w:style w:type="character" w:styleId="normaltextrun" w:customStyle="1">
    <w:name w:val="normaltextrun"/>
    <w:basedOn w:val="DefaultParagraphFont"/>
    <w:rsid w:val="00C27FF9"/>
  </w:style>
  <w:style w:type="character" w:styleId="Heading1Char" w:customStyle="1">
    <w:name w:val="Heading 1 Char"/>
    <w:basedOn w:val="DefaultParagraphFont"/>
    <w:link w:val="Heading1"/>
    <w:uiPriority w:val="9"/>
    <w:rsid w:val="00130898"/>
    <w:rPr>
      <w:rFonts w:asciiTheme="majorHAnsi" w:hAnsiTheme="majorHAnsi" w:eastAsiaTheme="majorEastAsia" w:cstheme="majorBidi"/>
      <w:color w:val="547487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5701A1"/>
    <w:rPr>
      <w:rFonts w:asciiTheme="majorHAnsi" w:hAnsiTheme="majorHAnsi" w:eastAsiaTheme="majorEastAsia" w:cstheme="majorBidi"/>
      <w:color w:val="547487" w:themeColor="accent1" w:themeShade="BF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5701A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1A1"/>
    <w:pPr>
      <w:spacing w:after="200"/>
    </w:pPr>
    <w:rPr>
      <w:i/>
      <w:iCs/>
      <w:color w:val="00A2C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701A1"/>
    <w:rPr>
      <w:i/>
      <w:i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701A1"/>
    <w:rPr>
      <w:rFonts w:asciiTheme="majorHAnsi" w:hAnsiTheme="majorHAnsi" w:eastAsiaTheme="majorEastAsia" w:cstheme="majorBidi"/>
      <w:color w:val="374D59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701A1"/>
    <w:rPr>
      <w:rFonts w:asciiTheme="majorHAnsi" w:hAnsiTheme="majorHAnsi" w:eastAsiaTheme="majorEastAsia" w:cstheme="majorBidi"/>
      <w:i/>
      <w:iCs/>
      <w:color w:val="547487" w:themeColor="accent1" w:themeShade="BF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701A1"/>
    <w:rPr>
      <w:rFonts w:asciiTheme="majorHAnsi" w:hAnsiTheme="majorHAnsi" w:eastAsiaTheme="majorEastAsia" w:cstheme="majorBidi"/>
      <w:color w:val="547487" w:themeColor="accent1" w:themeShade="BF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701A1"/>
    <w:rPr>
      <w:rFonts w:asciiTheme="majorHAnsi" w:hAnsiTheme="majorHAnsi" w:eastAsiaTheme="majorEastAsia" w:cstheme="majorBidi"/>
      <w:color w:val="374D59" w:themeColor="accent1" w:themeShade="7F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701A1"/>
    <w:rPr>
      <w:rFonts w:asciiTheme="majorHAnsi" w:hAnsiTheme="majorHAnsi" w:eastAsiaTheme="majorEastAsia" w:cstheme="majorBidi"/>
      <w:i/>
      <w:iCs/>
      <w:color w:val="374D59" w:themeColor="accent1" w:themeShade="7F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701A1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701A1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701A1"/>
    <w:rPr>
      <w:i/>
      <w:iCs/>
      <w:color w:val="7999AC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1A1"/>
    <w:pPr>
      <w:pBdr>
        <w:top w:val="single" w:color="7999AC" w:themeColor="accent1" w:sz="4" w:space="10"/>
        <w:bottom w:val="single" w:color="7999AC" w:themeColor="accent1" w:sz="4" w:space="10"/>
      </w:pBdr>
      <w:spacing w:before="360" w:after="360"/>
      <w:ind w:left="864" w:right="864"/>
      <w:jc w:val="center"/>
    </w:pPr>
    <w:rPr>
      <w:i/>
      <w:iCs/>
      <w:color w:val="7999AC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01A1"/>
    <w:rPr>
      <w:i/>
      <w:iCs/>
      <w:color w:val="7999AC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rsid w:val="005701A1"/>
    <w:rPr>
      <w:b/>
      <w:bCs/>
      <w:smallCaps/>
      <w:color w:val="7999AC" w:themeColor="accent1"/>
      <w:spacing w:val="5"/>
    </w:rPr>
  </w:style>
  <w:style w:type="paragraph" w:styleId="NoSpacing">
    <w:name w:val="No Spacing"/>
    <w:uiPriority w:val="1"/>
    <w:qFormat/>
    <w:rsid w:val="005701A1"/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701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701A1"/>
    <w:rPr>
      <w:i/>
      <w:iCs/>
      <w:color w:val="404040" w:themeColor="text1" w:themeTint="BF"/>
      <w:szCs w:val="24"/>
    </w:rPr>
  </w:style>
  <w:style w:type="character" w:styleId="Strong">
    <w:name w:val="Strong"/>
    <w:basedOn w:val="DefaultParagraphFont"/>
    <w:uiPriority w:val="22"/>
    <w:qFormat/>
    <w:rsid w:val="005701A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1A1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5701A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5701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701A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701A1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701A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1A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xmlns:thm15="http://schemas.microsoft.com/office/thememl/2012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C:\Users\maria.trejo\Downloads\20US-264029 RB2021 Generic Template SP.dotx</ap:Template>
  <ap:Application>Microsoft Word for the web</ap:Application>
  <ap:DocSecurity>0</ap:DocSecurity>
  <ap:ScaleCrop>false</ap:ScaleCrop>
  <ap:Company>Catholic Relief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Trejo, Marimar</dc:creator>
  <keywords/>
  <dc:description/>
  <lastModifiedBy>DeLamielleure-Scott, Cari</lastModifiedBy>
  <revision>11</revision>
  <lastPrinted>2019-06-18T14:19:00.0000000Z</lastPrinted>
  <dcterms:created xsi:type="dcterms:W3CDTF">2026-08-28T13:53:00.0000000Z</dcterms:created>
  <dcterms:modified xsi:type="dcterms:W3CDTF">2026-09-14T19:21:32.2195096Z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  <property fmtid="{D5CDD505-2E9C-101B-9397-08002B2CF9AE}" pid="5" name="docLang">
    <vt:lpwstr>es</vt:lpwstr>
  </property>
</Properties>
</file>